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903FE" w14:textId="77777777" w:rsidR="00A37662" w:rsidRPr="00993A83" w:rsidRDefault="00A37662">
      <w:pPr>
        <w:rPr>
          <w:rFonts w:cs="Open Sans"/>
        </w:rPr>
      </w:pPr>
    </w:p>
    <w:tbl>
      <w:tblPr>
        <w:tblW w:w="0" w:type="auto"/>
        <w:tblBorders>
          <w:insideV w:val="single" w:sz="1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726"/>
        <w:gridCol w:w="4618"/>
      </w:tblGrid>
      <w:tr w:rsidR="00993A83" w:rsidRPr="00993A83" w14:paraId="2DC42971" w14:textId="77777777" w:rsidTr="006354D0">
        <w:trPr>
          <w:trHeight w:val="500"/>
        </w:trPr>
        <w:tc>
          <w:tcPr>
            <w:tcW w:w="4726" w:type="dxa"/>
            <w:shd w:val="clear" w:color="auto" w:fill="auto"/>
          </w:tcPr>
          <w:p w14:paraId="099AEA1D" w14:textId="77777777" w:rsidR="00993A83" w:rsidRPr="00993A83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color w:val="1E3D86"/>
                <w:sz w:val="52"/>
                <w:szCs w:val="20"/>
                <w:lang w:val="sl-SI" w:eastAsia="sl-SI"/>
              </w:rPr>
            </w:pPr>
            <w:r w:rsidRPr="00993A83">
              <w:rPr>
                <w:rFonts w:cs="Open Sans"/>
                <w:b/>
                <w:color w:val="1E3D86"/>
                <w:sz w:val="52"/>
                <w:szCs w:val="20"/>
                <w:lang w:val="sl-SI" w:eastAsia="sl-SI"/>
              </w:rPr>
              <w:t>INVITO</w:t>
            </w:r>
          </w:p>
          <w:p w14:paraId="17140EEA" w14:textId="77777777" w:rsidR="00993A83" w:rsidRP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val="sl-SI" w:eastAsia="sl-SI"/>
              </w:rPr>
            </w:pPr>
          </w:p>
          <w:p w14:paraId="778CD935" w14:textId="77777777" w:rsidR="00993A83" w:rsidRP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 w:rsidRPr="00993A83">
              <w:rPr>
                <w:rFonts w:cs="Open Sans"/>
                <w:b/>
                <w:sz w:val="20"/>
                <w:szCs w:val="20"/>
                <w:lang w:eastAsia="sl-SI"/>
              </w:rPr>
              <w:t xml:space="preserve">Siete gentilmente invitati </w:t>
            </w:r>
          </w:p>
          <w:p w14:paraId="7175BAEA" w14:textId="77777777" w:rsid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 w:rsidRPr="00993A83">
              <w:rPr>
                <w:rFonts w:cs="Open Sans"/>
                <w:b/>
                <w:sz w:val="20"/>
                <w:szCs w:val="20"/>
                <w:lang w:eastAsia="sl-SI"/>
              </w:rPr>
              <w:t>all’evento</w:t>
            </w:r>
          </w:p>
          <w:p w14:paraId="024CB605" w14:textId="77777777" w:rsidR="006354D0" w:rsidRDefault="006354D0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</w:p>
          <w:p w14:paraId="29917151" w14:textId="063E1A21" w:rsidR="006354D0" w:rsidRPr="00993A83" w:rsidRDefault="006354D0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 w:rsidRPr="006354D0">
              <w:rPr>
                <w:rFonts w:cs="Open Sans"/>
                <w:b/>
                <w:sz w:val="20"/>
                <w:szCs w:val="20"/>
                <w:lang w:eastAsia="sl-SI"/>
              </w:rPr>
              <w:t>"Laboratorio di sensibilizzazione sui rifiuti verdi con un'enfasi sulla corretta gestione delle specie vegetali invasive e sulle possibilità del loro riutilizzo"</w:t>
            </w:r>
          </w:p>
          <w:p w14:paraId="14ABD58D" w14:textId="77777777" w:rsidR="003E7E6E" w:rsidRDefault="003E7E6E" w:rsidP="003E7E6E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3E7E6E" w14:paraId="0164DF8D" w14:textId="77777777" w:rsidTr="006354D0">
              <w:trPr>
                <w:trHeight w:val="184"/>
              </w:trPr>
              <w:tc>
                <w:tcPr>
                  <w:tcW w:w="236" w:type="dxa"/>
                </w:tcPr>
                <w:p w14:paraId="1F2C4BCE" w14:textId="1353D42C" w:rsidR="003E7E6E" w:rsidRDefault="003E7E6E" w:rsidP="001C3238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1558E6C" w14:textId="77777777" w:rsidR="00993A83" w:rsidRPr="00993A83" w:rsidRDefault="00993A83" w:rsidP="006354D0">
            <w:pPr>
              <w:autoSpaceDE w:val="0"/>
              <w:autoSpaceDN w:val="0"/>
              <w:adjustRightInd w:val="0"/>
              <w:spacing w:line="240" w:lineRule="atLeast"/>
              <w:rPr>
                <w:rFonts w:cs="Open Sans"/>
                <w:b/>
                <w:sz w:val="20"/>
                <w:szCs w:val="20"/>
                <w:lang w:eastAsia="sl-SI"/>
              </w:rPr>
            </w:pPr>
          </w:p>
          <w:p w14:paraId="1A45927D" w14:textId="7F096AD7" w:rsidR="00993A83" w:rsidRPr="00993A83" w:rsidRDefault="00F20C8B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</w:rPr>
            </w:pPr>
            <w:r>
              <w:rPr>
                <w:rFonts w:cs="Open Sans"/>
                <w:b/>
                <w:sz w:val="20"/>
                <w:szCs w:val="20"/>
                <w:lang w:eastAsia="sl-SI"/>
              </w:rPr>
              <w:t>organizza</w:t>
            </w:r>
            <w:r w:rsidR="0000646F">
              <w:rPr>
                <w:rFonts w:cs="Open Sans"/>
                <w:b/>
                <w:sz w:val="20"/>
                <w:szCs w:val="20"/>
                <w:lang w:eastAsia="sl-SI"/>
              </w:rPr>
              <w:t>to</w:t>
            </w:r>
            <w:r>
              <w:rPr>
                <w:rFonts w:cs="Open Sans"/>
                <w:b/>
                <w:sz w:val="20"/>
                <w:szCs w:val="20"/>
                <w:lang w:eastAsia="sl-SI"/>
              </w:rPr>
              <w:t xml:space="preserve"> </w:t>
            </w:r>
            <w:r w:rsidR="0000646F">
              <w:rPr>
                <w:rFonts w:cs="Open Sans"/>
                <w:b/>
                <w:sz w:val="20"/>
                <w:szCs w:val="20"/>
                <w:lang w:eastAsia="sl-SI"/>
              </w:rPr>
              <w:t>dal</w:t>
            </w:r>
            <w:r w:rsidR="00974244">
              <w:rPr>
                <w:rFonts w:cs="Open Sans"/>
                <w:b/>
                <w:sz w:val="20"/>
                <w:szCs w:val="20"/>
                <w:lang w:eastAsia="sl-SI"/>
              </w:rPr>
              <w:t xml:space="preserve"> Comune di Nova </w:t>
            </w:r>
            <w:proofErr w:type="gramStart"/>
            <w:r w:rsidR="00974244">
              <w:rPr>
                <w:rFonts w:cs="Open Sans"/>
                <w:b/>
                <w:sz w:val="20"/>
                <w:szCs w:val="20"/>
                <w:lang w:eastAsia="sl-SI"/>
              </w:rPr>
              <w:t xml:space="preserve">Gorica  </w:t>
            </w:r>
            <w:r w:rsidR="00993A83" w:rsidRPr="00993A83">
              <w:rPr>
                <w:rFonts w:cs="Open Sans"/>
                <w:b/>
                <w:sz w:val="20"/>
                <w:szCs w:val="20"/>
                <w:lang w:eastAsia="sl-SI"/>
              </w:rPr>
              <w:t>nell’ambito</w:t>
            </w:r>
            <w:proofErr w:type="gramEnd"/>
            <w:r w:rsidR="00993A83" w:rsidRPr="00993A83">
              <w:rPr>
                <w:rFonts w:cs="Open Sans"/>
                <w:b/>
                <w:sz w:val="20"/>
                <w:szCs w:val="20"/>
                <w:lang w:eastAsia="sl-SI"/>
              </w:rPr>
              <w:t xml:space="preserve"> del progetto</w:t>
            </w:r>
          </w:p>
        </w:tc>
        <w:tc>
          <w:tcPr>
            <w:tcW w:w="4618" w:type="dxa"/>
            <w:shd w:val="clear" w:color="auto" w:fill="auto"/>
          </w:tcPr>
          <w:p w14:paraId="7A11834C" w14:textId="77777777" w:rsidR="00993A83" w:rsidRPr="00993A83" w:rsidRDefault="00993A83" w:rsidP="0095695D">
            <w:pPr>
              <w:spacing w:line="240" w:lineRule="atLeast"/>
              <w:jc w:val="center"/>
              <w:rPr>
                <w:rFonts w:cs="Open Sans"/>
                <w:b/>
                <w:i/>
                <w:iCs/>
                <w:color w:val="1E3D86"/>
                <w:sz w:val="52"/>
                <w:szCs w:val="20"/>
                <w:lang w:val="de-DE"/>
              </w:rPr>
            </w:pPr>
            <w:r w:rsidRPr="00CB46A2">
              <w:rPr>
                <w:rFonts w:cs="Open Sans"/>
                <w:b/>
                <w:iCs/>
                <w:color w:val="1E3D86"/>
                <w:sz w:val="52"/>
                <w:szCs w:val="20"/>
                <w:lang w:val="de-DE"/>
              </w:rPr>
              <w:t>VABILO</w:t>
            </w:r>
          </w:p>
          <w:p w14:paraId="0CE6FC2A" w14:textId="77777777" w:rsidR="00993A83" w:rsidRPr="00993A83" w:rsidRDefault="00993A83" w:rsidP="00021FF3">
            <w:pPr>
              <w:spacing w:line="240" w:lineRule="atLeast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de-DE"/>
              </w:rPr>
            </w:pPr>
          </w:p>
          <w:p w14:paraId="14648CFC" w14:textId="77777777" w:rsidR="00993A83" w:rsidRPr="008A7FE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Cs/>
                <w:color w:val="auto"/>
                <w:sz w:val="20"/>
                <w:szCs w:val="20"/>
                <w:lang w:val="sl-SI" w:eastAsia="sl-SI"/>
              </w:rPr>
            </w:pPr>
            <w:r w:rsidRPr="008A7FE3">
              <w:rPr>
                <w:rFonts w:cs="Open Sans"/>
                <w:b/>
                <w:iCs/>
                <w:color w:val="auto"/>
                <w:sz w:val="20"/>
                <w:szCs w:val="20"/>
                <w:lang w:val="sl-SI" w:eastAsia="sl-SI"/>
              </w:rPr>
              <w:t xml:space="preserve">Vabimo vas na dogodek </w:t>
            </w:r>
          </w:p>
          <w:p w14:paraId="70815C16" w14:textId="77777777" w:rsidR="00993A83" w:rsidRP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highlight w:val="yellow"/>
                <w:lang w:val="sl-SI" w:eastAsia="sl-SI"/>
              </w:rPr>
            </w:pPr>
          </w:p>
          <w:p w14:paraId="1B02CA5B" w14:textId="77777777" w:rsidR="003E7E6E" w:rsidRDefault="003E7E6E" w:rsidP="003E7E6E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02"/>
            </w:tblGrid>
            <w:tr w:rsidR="004C3802" w:rsidRPr="00D135B8" w14:paraId="5AE5421B" w14:textId="77777777" w:rsidTr="006354D0">
              <w:trPr>
                <w:trHeight w:val="100"/>
              </w:trPr>
              <w:tc>
                <w:tcPr>
                  <w:tcW w:w="4402" w:type="dxa"/>
                </w:tcPr>
                <w:p w14:paraId="5519D3F5" w14:textId="09F5B1BC" w:rsidR="003E7E6E" w:rsidRPr="008A7FE3" w:rsidRDefault="00ED2605" w:rsidP="001C3238">
                  <w:pPr>
                    <w:pStyle w:val="Default"/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Cs/>
                      <w:color w:val="auto"/>
                      <w:sz w:val="20"/>
                      <w:szCs w:val="20"/>
                    </w:rPr>
                    <w:t>»</w:t>
                  </w:r>
                  <w:r w:rsidR="003C12E6">
                    <w:rPr>
                      <w:b/>
                      <w:bCs/>
                      <w:iCs/>
                      <w:color w:val="auto"/>
                      <w:sz w:val="20"/>
                      <w:szCs w:val="20"/>
                    </w:rPr>
                    <w:t>Ozaveščevalna</w:t>
                  </w:r>
                  <w:r w:rsidR="004C3802">
                    <w:rPr>
                      <w:b/>
                      <w:bCs/>
                      <w:iCs/>
                      <w:color w:val="auto"/>
                      <w:sz w:val="20"/>
                      <w:szCs w:val="20"/>
                    </w:rPr>
                    <w:t xml:space="preserve"> delavnica na temo zelenih odpadkov s poudarkom na pravilnem ravnanju z invazivnimi rastlinskimi vrstami in možnost</w:t>
                  </w:r>
                  <w:r w:rsidR="00F27EB8">
                    <w:rPr>
                      <w:b/>
                      <w:bCs/>
                      <w:iCs/>
                      <w:color w:val="auto"/>
                      <w:sz w:val="20"/>
                      <w:szCs w:val="20"/>
                    </w:rPr>
                    <w:t>m</w:t>
                  </w:r>
                  <w:r w:rsidR="004C3802">
                    <w:rPr>
                      <w:b/>
                      <w:bCs/>
                      <w:iCs/>
                      <w:color w:val="auto"/>
                      <w:sz w:val="20"/>
                      <w:szCs w:val="20"/>
                    </w:rPr>
                    <w:t xml:space="preserve">i </w:t>
                  </w:r>
                  <w:r w:rsidR="00550D23">
                    <w:rPr>
                      <w:b/>
                      <w:bCs/>
                      <w:iCs/>
                      <w:color w:val="auto"/>
                      <w:sz w:val="20"/>
                      <w:szCs w:val="20"/>
                    </w:rPr>
                    <w:t xml:space="preserve">njihove </w:t>
                  </w:r>
                  <w:r w:rsidR="004C3802">
                    <w:rPr>
                      <w:b/>
                      <w:bCs/>
                      <w:iCs/>
                      <w:color w:val="auto"/>
                      <w:sz w:val="20"/>
                      <w:szCs w:val="20"/>
                    </w:rPr>
                    <w:t>ponovne uporabe</w:t>
                  </w:r>
                  <w:r>
                    <w:rPr>
                      <w:b/>
                      <w:bCs/>
                      <w:iCs/>
                      <w:color w:val="auto"/>
                      <w:sz w:val="20"/>
                      <w:szCs w:val="20"/>
                    </w:rPr>
                    <w:t>«</w:t>
                  </w:r>
                </w:p>
              </w:tc>
            </w:tr>
          </w:tbl>
          <w:p w14:paraId="546C376E" w14:textId="77777777" w:rsidR="00993A83" w:rsidRPr="000834EB" w:rsidRDefault="00993A83" w:rsidP="003E7E6E">
            <w:pPr>
              <w:autoSpaceDE w:val="0"/>
              <w:autoSpaceDN w:val="0"/>
              <w:adjustRightInd w:val="0"/>
              <w:spacing w:line="240" w:lineRule="atLeast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</w:pPr>
          </w:p>
          <w:p w14:paraId="5697531F" w14:textId="77777777" w:rsidR="00993A83" w:rsidRPr="000834EB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</w:pPr>
          </w:p>
          <w:p w14:paraId="4AAE1175" w14:textId="0B521E0C" w:rsidR="000834EB" w:rsidRDefault="00993A83" w:rsidP="000834EB">
            <w:pPr>
              <w:spacing w:line="240" w:lineRule="atLeast"/>
              <w:jc w:val="center"/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</w:pPr>
            <w:proofErr w:type="spellStart"/>
            <w:r w:rsidRPr="008A7FE3"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>ki</w:t>
            </w:r>
            <w:proofErr w:type="spellEnd"/>
            <w:r w:rsidRPr="008A7FE3"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 xml:space="preserve"> </w:t>
            </w:r>
            <w:proofErr w:type="spellStart"/>
            <w:r w:rsidR="00974244"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>ga</w:t>
            </w:r>
            <w:proofErr w:type="spellEnd"/>
            <w:r w:rsidRPr="008A7FE3"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 xml:space="preserve"> </w:t>
            </w:r>
            <w:proofErr w:type="spellStart"/>
            <w:r w:rsidRPr="008A7FE3"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>organizira</w:t>
            </w:r>
            <w:proofErr w:type="spellEnd"/>
            <w:r w:rsidR="000834EB"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 xml:space="preserve"> </w:t>
            </w:r>
            <w:r w:rsidR="004C3802"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>Mestna občina Nova Gorica</w:t>
            </w:r>
          </w:p>
          <w:p w14:paraId="065CB624" w14:textId="4903FB4E" w:rsidR="00993A83" w:rsidRPr="008A7FE3" w:rsidRDefault="000834EB" w:rsidP="000834EB">
            <w:pPr>
              <w:spacing w:line="240" w:lineRule="atLeast"/>
              <w:jc w:val="center"/>
              <w:rPr>
                <w:rFonts w:cs="Open Sans"/>
                <w:b/>
                <w:iCs/>
                <w:color w:val="002060"/>
                <w:sz w:val="20"/>
                <w:szCs w:val="20"/>
              </w:rPr>
            </w:pPr>
            <w:proofErr w:type="spellStart"/>
            <w:r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>pod</w:t>
            </w:r>
            <w:proofErr w:type="spellEnd"/>
            <w:r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 xml:space="preserve"> </w:t>
            </w:r>
            <w:proofErr w:type="spellStart"/>
            <w:r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>okriljem</w:t>
            </w:r>
            <w:proofErr w:type="spellEnd"/>
            <w:r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 xml:space="preserve"> </w:t>
            </w:r>
            <w:proofErr w:type="spellStart"/>
            <w:r w:rsidR="00993A83" w:rsidRPr="008A7FE3"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>projekt</w:t>
            </w:r>
            <w:r>
              <w:rPr>
                <w:rFonts w:cs="Open Sans"/>
                <w:b/>
                <w:iCs/>
                <w:color w:val="auto"/>
                <w:sz w:val="20"/>
                <w:szCs w:val="20"/>
                <w:lang w:eastAsia="sl-SI"/>
              </w:rPr>
              <w:t>a</w:t>
            </w:r>
            <w:proofErr w:type="spellEnd"/>
          </w:p>
        </w:tc>
      </w:tr>
      <w:tr w:rsidR="00993A83" w:rsidRPr="00993A83" w14:paraId="5044C10D" w14:textId="77777777" w:rsidTr="006354D0">
        <w:trPr>
          <w:trHeight w:val="500"/>
        </w:trPr>
        <w:tc>
          <w:tcPr>
            <w:tcW w:w="9344" w:type="dxa"/>
            <w:gridSpan w:val="2"/>
            <w:shd w:val="clear" w:color="auto" w:fill="auto"/>
          </w:tcPr>
          <w:p w14:paraId="5976ADE3" w14:textId="77777777" w:rsidR="00993A83" w:rsidRPr="0095695D" w:rsidRDefault="00993A83" w:rsidP="00021FF3">
            <w:pPr>
              <w:spacing w:line="240" w:lineRule="atLeast"/>
              <w:jc w:val="center"/>
              <w:rPr>
                <w:rFonts w:cs="Open Sans"/>
                <w:b/>
                <w:i/>
                <w:iCs/>
                <w:sz w:val="20"/>
                <w:szCs w:val="20"/>
              </w:rPr>
            </w:pPr>
          </w:p>
          <w:p w14:paraId="38F9D580" w14:textId="384284AD" w:rsidR="00993A83" w:rsidRPr="0095695D" w:rsidRDefault="0005322B" w:rsidP="00021FF3">
            <w:pPr>
              <w:spacing w:line="240" w:lineRule="atLeast"/>
              <w:jc w:val="center"/>
              <w:rPr>
                <w:rFonts w:cs="Open Sans"/>
                <w:b/>
                <w:i/>
                <w:iCs/>
                <w:sz w:val="36"/>
                <w:szCs w:val="20"/>
              </w:rPr>
            </w:pPr>
            <w:r>
              <w:rPr>
                <w:rFonts w:cs="Open Sans"/>
                <w:b/>
                <w:sz w:val="36"/>
                <w:szCs w:val="20"/>
              </w:rPr>
              <w:t>Waste Design 2.0</w:t>
            </w:r>
          </w:p>
          <w:p w14:paraId="638068E3" w14:textId="77777777" w:rsidR="00993A83" w:rsidRPr="0095695D" w:rsidRDefault="00993A83" w:rsidP="00021FF3">
            <w:pPr>
              <w:spacing w:line="240" w:lineRule="atLeast"/>
              <w:jc w:val="center"/>
              <w:rPr>
                <w:rFonts w:cs="Open Sans"/>
                <w:b/>
                <w:i/>
                <w:iCs/>
                <w:sz w:val="28"/>
                <w:szCs w:val="20"/>
              </w:rPr>
            </w:pPr>
          </w:p>
        </w:tc>
      </w:tr>
      <w:tr w:rsidR="00993A83" w:rsidRPr="00993A83" w14:paraId="7D0C2142" w14:textId="77777777" w:rsidTr="006354D0">
        <w:trPr>
          <w:trHeight w:val="3148"/>
        </w:trPr>
        <w:tc>
          <w:tcPr>
            <w:tcW w:w="4726" w:type="dxa"/>
            <w:shd w:val="clear" w:color="auto" w:fill="auto"/>
          </w:tcPr>
          <w:p w14:paraId="6CE66115" w14:textId="76566702" w:rsidR="00993A83" w:rsidRDefault="0005322B" w:rsidP="0005322B">
            <w:pPr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</w:rPr>
            </w:pPr>
            <w:r w:rsidRPr="0005322B">
              <w:rPr>
                <w:rFonts w:cs="Open Sans"/>
                <w:color w:val="262626" w:themeColor="text1" w:themeTint="D9"/>
                <w:sz w:val="20"/>
                <w:szCs w:val="20"/>
              </w:rPr>
              <w:t>Sviluppo di soluzioni congiunte e sperimentazione di tecnologie innovative nel campo della gestione e del riutilizzo dei rifiuti per promuovere un'economia circolare</w:t>
            </w:r>
          </w:p>
          <w:p w14:paraId="6BBABFB8" w14:textId="77777777" w:rsidR="0005322B" w:rsidRPr="0095695D" w:rsidRDefault="0005322B" w:rsidP="0005322B">
            <w:pPr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</w:rPr>
            </w:pPr>
          </w:p>
          <w:p w14:paraId="5D2743A9" w14:textId="77777777" w:rsidR="00993A83" w:rsidRPr="001C3238" w:rsidRDefault="00993A83" w:rsidP="0095695D">
            <w:pPr>
              <w:spacing w:line="240" w:lineRule="atLeast"/>
              <w:jc w:val="center"/>
              <w:rPr>
                <w:rFonts w:cs="Open Sans"/>
                <w:bCs/>
                <w:color w:val="262626" w:themeColor="text1" w:themeTint="D9"/>
                <w:sz w:val="20"/>
                <w:szCs w:val="20"/>
                <w:lang w:eastAsia="sl-SI"/>
              </w:rPr>
            </w:pPr>
            <w:r w:rsidRPr="001C3238">
              <w:rPr>
                <w:rFonts w:cs="Open Sans"/>
                <w:bCs/>
                <w:color w:val="262626" w:themeColor="text1" w:themeTint="D9"/>
                <w:sz w:val="20"/>
                <w:szCs w:val="20"/>
                <w:lang w:eastAsia="sl-SI"/>
              </w:rPr>
              <w:t>Il progetto è co-finanziato dall’Unione europea nell’ambito del Programma Interreg VI-A Italia-Slovenia.</w:t>
            </w:r>
          </w:p>
          <w:p w14:paraId="465B8CED" w14:textId="77777777" w:rsidR="00993A83" w:rsidRPr="0095695D" w:rsidRDefault="00993A83" w:rsidP="0095695D">
            <w:pPr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</w:rPr>
            </w:pPr>
          </w:p>
          <w:p w14:paraId="413A3478" w14:textId="77777777" w:rsidR="00993A83" w:rsidRPr="0095695D" w:rsidRDefault="00993A83" w:rsidP="0095695D">
            <w:pPr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</w:pPr>
            <w:proofErr w:type="spellStart"/>
            <w:r w:rsidRPr="0095695D"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  <w:t>L'evento</w:t>
            </w:r>
            <w:proofErr w:type="spellEnd"/>
            <w:r w:rsidRPr="0095695D"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  <w:t xml:space="preserve"> si terrà</w:t>
            </w:r>
          </w:p>
          <w:p w14:paraId="70FBA74C" w14:textId="77777777" w:rsidR="00993A83" w:rsidRPr="0095695D" w:rsidRDefault="00993A83" w:rsidP="0095695D">
            <w:pPr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</w:pPr>
          </w:p>
          <w:p w14:paraId="014E084C" w14:textId="209EFC7C" w:rsidR="00993A83" w:rsidRPr="0095695D" w:rsidRDefault="001C3238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</w:pPr>
            <w:proofErr w:type="spellStart"/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Martedi’</w:t>
            </w:r>
            <w:proofErr w:type="spellEnd"/>
            <w:r w:rsidR="00993A83" w:rsidRPr="0095695D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 xml:space="preserve"> </w:t>
            </w:r>
            <w:r w:rsidR="004C3802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3</w:t>
            </w:r>
            <w:r w:rsidR="00C52BA4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 xml:space="preserve"> </w:t>
            </w:r>
            <w:r w:rsidR="004C3802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giugno</w:t>
            </w:r>
            <w:r w:rsidR="00993A83" w:rsidRPr="0095695D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 xml:space="preserve"> 202</w:t>
            </w:r>
            <w:r w:rsidR="00C52BA4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5</w:t>
            </w:r>
          </w:p>
          <w:p w14:paraId="29A0FE7D" w14:textId="1DD6CA48" w:rsidR="00993A83" w:rsidRPr="0095695D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</w:pPr>
            <w:r w:rsidRPr="0095695D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 xml:space="preserve">alle ore </w:t>
            </w:r>
            <w:r w:rsidR="00C52BA4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1</w:t>
            </w:r>
            <w:r w:rsidR="004C3802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6</w:t>
            </w:r>
            <w:r w:rsidR="00C52BA4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:</w:t>
            </w:r>
            <w:r w:rsidR="001C3238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00</w:t>
            </w:r>
          </w:p>
          <w:p w14:paraId="1C14218F" w14:textId="42D06397" w:rsidR="00993A83" w:rsidRPr="0095695D" w:rsidRDefault="00E42832" w:rsidP="00510F5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</w:pPr>
            <w:r w:rsidRPr="00E42832">
              <w:rPr>
                <w:rFonts w:cs="Open Sans"/>
                <w:color w:val="262626" w:themeColor="text1" w:themeTint="D9"/>
                <w:sz w:val="20"/>
                <w:szCs w:val="20"/>
              </w:rPr>
              <w:t xml:space="preserve">nell’area del </w:t>
            </w:r>
            <w:r w:rsidRPr="00E42832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</w:rPr>
              <w:t xml:space="preserve">bosco urbano di </w:t>
            </w:r>
            <w:proofErr w:type="spellStart"/>
            <w:r w:rsidRPr="00E42832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</w:rPr>
              <w:t>Panovec</w:t>
            </w:r>
            <w:proofErr w:type="spellEnd"/>
            <w:r w:rsidRPr="00E42832">
              <w:rPr>
                <w:rFonts w:cs="Open Sans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4618" w:type="dxa"/>
            <w:shd w:val="clear" w:color="auto" w:fill="auto"/>
          </w:tcPr>
          <w:p w14:paraId="4B582CEC" w14:textId="26AB0D17" w:rsidR="00993A83" w:rsidRPr="008A7FE3" w:rsidRDefault="0005322B" w:rsidP="0095695D">
            <w:pPr>
              <w:spacing w:line="240" w:lineRule="atLeast"/>
              <w:jc w:val="center"/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/>
              </w:rPr>
            </w:pPr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/>
              </w:rPr>
              <w:t>Razvoj skupnih rešitev in testiranje inovativnih tehnologij na področju ravnanja z odpadki in njihove ponovne uporabe za spodbujanje krožnega gospodarstva</w:t>
            </w:r>
          </w:p>
          <w:p w14:paraId="10C04440" w14:textId="77777777" w:rsidR="00993A83" w:rsidRPr="0005322B" w:rsidRDefault="00993A83" w:rsidP="0095695D">
            <w:pPr>
              <w:spacing w:line="240" w:lineRule="atLeast"/>
              <w:jc w:val="center"/>
              <w:rPr>
                <w:rFonts w:cs="Open Sans"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3B06F343" w14:textId="77777777" w:rsidR="00993A83" w:rsidRPr="008A7FE3" w:rsidRDefault="00993A83" w:rsidP="0095695D">
            <w:pPr>
              <w:spacing w:line="240" w:lineRule="atLeast"/>
              <w:jc w:val="center"/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</w:pPr>
            <w:proofErr w:type="spellStart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>Projekt</w:t>
            </w:r>
            <w:proofErr w:type="spellEnd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>sofinancira</w:t>
            </w:r>
            <w:proofErr w:type="spellEnd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>Evropska</w:t>
            </w:r>
            <w:proofErr w:type="spellEnd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>unija</w:t>
            </w:r>
            <w:proofErr w:type="spellEnd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 xml:space="preserve"> v </w:t>
            </w:r>
            <w:proofErr w:type="spellStart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>okviru</w:t>
            </w:r>
            <w:proofErr w:type="spellEnd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>Programa</w:t>
            </w:r>
            <w:proofErr w:type="spellEnd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 xml:space="preserve"> Interreg VI-A </w:t>
            </w:r>
            <w:proofErr w:type="spellStart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>Italija-Slovenija</w:t>
            </w:r>
            <w:proofErr w:type="spellEnd"/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</w:rPr>
              <w:t>.</w:t>
            </w:r>
          </w:p>
          <w:p w14:paraId="14AF2B08" w14:textId="77777777" w:rsidR="00993A83" w:rsidRPr="0095695D" w:rsidRDefault="00993A83" w:rsidP="0095695D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1F1295A5" w14:textId="77777777" w:rsidR="00993A83" w:rsidRPr="0095695D" w:rsidRDefault="00993A83" w:rsidP="0095695D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27039636" w14:textId="77777777" w:rsidR="00993A83" w:rsidRPr="008A7FE3" w:rsidRDefault="00993A83" w:rsidP="0095695D">
            <w:pPr>
              <w:spacing w:line="240" w:lineRule="atLeast"/>
              <w:jc w:val="center"/>
              <w:rPr>
                <w:rFonts w:cs="Open Sans"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8A7FE3"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/>
              </w:rPr>
              <w:t>Dogodek bo</w:t>
            </w:r>
          </w:p>
          <w:p w14:paraId="4FA66318" w14:textId="77777777" w:rsidR="00993A83" w:rsidRPr="0095695D" w:rsidRDefault="00993A83" w:rsidP="0095695D">
            <w:pPr>
              <w:spacing w:line="240" w:lineRule="atLeast"/>
              <w:jc w:val="center"/>
              <w:rPr>
                <w:rFonts w:cs="Open Sans"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3D346284" w14:textId="38E0C161" w:rsidR="00993A83" w:rsidRPr="008A7FE3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v </w:t>
            </w:r>
            <w:r w:rsidR="000834EB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torek</w:t>
            </w:r>
            <w:r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, </w:t>
            </w:r>
            <w:r w:rsidR="004C3802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3</w:t>
            </w:r>
            <w:r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. </w:t>
            </w:r>
            <w:r w:rsidR="00CB46A2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maja</w:t>
            </w:r>
            <w:r w:rsidR="00CB46A2"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 </w:t>
            </w:r>
            <w:r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202</w:t>
            </w:r>
            <w:r w:rsidR="003E7E6E"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5</w:t>
            </w:r>
            <w:r w:rsidR="000834EB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,</w:t>
            </w:r>
          </w:p>
          <w:p w14:paraId="1DB430C8" w14:textId="1AB4D06C" w:rsidR="00993A83" w:rsidRPr="008A7FE3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ob </w:t>
            </w:r>
            <w:r w:rsidR="003E7E6E"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1</w:t>
            </w:r>
            <w:r w:rsidR="004C3802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6</w:t>
            </w:r>
            <w:r w:rsidR="003E7E6E"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:</w:t>
            </w:r>
            <w:r w:rsidR="00A43061"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0</w:t>
            </w:r>
            <w:r w:rsidR="003E7E6E" w:rsidRPr="008A7FE3">
              <w:rPr>
                <w:rFonts w:cs="Open Sans"/>
                <w:b/>
                <w:bCs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0</w:t>
            </w:r>
          </w:p>
          <w:p w14:paraId="20E7F0C3" w14:textId="18CDEBFB" w:rsidR="001C3238" w:rsidRPr="0095695D" w:rsidRDefault="00974244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  <w:r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na območju mestnega gozda </w:t>
            </w:r>
            <w:proofErr w:type="spellStart"/>
            <w:r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Panovec</w:t>
            </w:r>
            <w:proofErr w:type="spellEnd"/>
            <w:r w:rsidR="00D87463"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 (piknik prostor)</w:t>
            </w:r>
            <w:r w:rsidR="00E42832"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.</w:t>
            </w:r>
          </w:p>
        </w:tc>
      </w:tr>
    </w:tbl>
    <w:p w14:paraId="5564D890" w14:textId="77777777" w:rsidR="00441B22" w:rsidRPr="0095695D" w:rsidRDefault="0095695D">
      <w:pPr>
        <w:rPr>
          <w:b/>
          <w:bCs/>
        </w:rPr>
      </w:pPr>
      <w:r w:rsidRPr="0095695D">
        <w:rPr>
          <w:noProof/>
          <w:lang w:val="sl-SI" w:eastAsia="sl-SI"/>
        </w:rPr>
        <w:drawing>
          <wp:anchor distT="0" distB="0" distL="114300" distR="114300" simplePos="0" relativeHeight="251672576" behindDoc="1" locked="0" layoutInCell="1" allowOverlap="1" wp14:anchorId="2ECB2844" wp14:editId="185D0793">
            <wp:simplePos x="0" y="0"/>
            <wp:positionH relativeFrom="column">
              <wp:posOffset>-867872</wp:posOffset>
            </wp:positionH>
            <wp:positionV relativeFrom="paragraph">
              <wp:posOffset>818746</wp:posOffset>
            </wp:positionV>
            <wp:extent cx="7685589" cy="5405493"/>
            <wp:effectExtent l="0" t="0" r="0" b="5080"/>
            <wp:wrapNone/>
            <wp:docPr id="3177859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85975" name="Immagin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589" cy="540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22">
        <w:br w:type="page"/>
      </w:r>
    </w:p>
    <w:tbl>
      <w:tblPr>
        <w:tblpPr w:leftFromText="141" w:rightFromText="141" w:tblpY="620"/>
        <w:tblW w:w="0" w:type="auto"/>
        <w:tblBorders>
          <w:insideV w:val="single" w:sz="18" w:space="0" w:color="808080"/>
        </w:tblBorders>
        <w:tblCellMar>
          <w:left w:w="198" w:type="dxa"/>
          <w:right w:w="198" w:type="dxa"/>
        </w:tblCellMar>
        <w:tblLook w:val="01E0" w:firstRow="1" w:lastRow="1" w:firstColumn="1" w:lastColumn="1" w:noHBand="0" w:noVBand="0"/>
      </w:tblPr>
      <w:tblGrid>
        <w:gridCol w:w="4726"/>
        <w:gridCol w:w="4618"/>
      </w:tblGrid>
      <w:tr w:rsidR="00993A83" w:rsidRPr="00993A83" w14:paraId="79BA9630" w14:textId="77777777" w:rsidTr="00563ACA">
        <w:trPr>
          <w:trHeight w:val="500"/>
        </w:trPr>
        <w:tc>
          <w:tcPr>
            <w:tcW w:w="4726" w:type="dxa"/>
            <w:shd w:val="clear" w:color="auto" w:fill="auto"/>
          </w:tcPr>
          <w:p w14:paraId="18D4E242" w14:textId="77777777" w:rsidR="00993A83" w:rsidRPr="005C0921" w:rsidRDefault="00993A83" w:rsidP="0095695D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color w:val="1E3D86"/>
                <w:sz w:val="32"/>
                <w:szCs w:val="32"/>
                <w:lang w:eastAsia="sl-SI"/>
              </w:rPr>
            </w:pPr>
            <w:r w:rsidRPr="005C0921">
              <w:rPr>
                <w:rFonts w:cs="Open Sans"/>
                <w:b/>
                <w:bCs/>
                <w:color w:val="1E3D86"/>
                <w:sz w:val="32"/>
                <w:szCs w:val="32"/>
                <w:lang w:eastAsia="sl-SI"/>
              </w:rPr>
              <w:lastRenderedPageBreak/>
              <w:t>Programma</w:t>
            </w:r>
          </w:p>
          <w:p w14:paraId="39F8BE91" w14:textId="77777777" w:rsidR="0095695D" w:rsidRPr="005C0921" w:rsidRDefault="0095695D" w:rsidP="0095695D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color w:val="1E3D86"/>
                <w:sz w:val="20"/>
                <w:szCs w:val="20"/>
                <w:lang w:eastAsia="sl-SI"/>
              </w:rPr>
            </w:pPr>
          </w:p>
          <w:p w14:paraId="7A0087AC" w14:textId="2D8168B5" w:rsidR="00DC01AE" w:rsidRPr="00DC01AE" w:rsidRDefault="00DC01AE" w:rsidP="00DC01AE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  <w:r w:rsidRPr="00DC01AE">
              <w:rPr>
                <w:b/>
                <w:bCs/>
                <w:sz w:val="20"/>
                <w:szCs w:val="20"/>
              </w:rPr>
              <w:t xml:space="preserve">16:00–16:15 </w:t>
            </w:r>
            <w:proofErr w:type="spellStart"/>
            <w:r w:rsidRPr="00525D12">
              <w:rPr>
                <w:sz w:val="20"/>
                <w:szCs w:val="20"/>
              </w:rPr>
              <w:t>Registrazione</w:t>
            </w:r>
            <w:proofErr w:type="spellEnd"/>
          </w:p>
          <w:p w14:paraId="3AF9C391" w14:textId="21F46755" w:rsidR="00DC01AE" w:rsidRPr="00DC01AE" w:rsidRDefault="00DC01AE" w:rsidP="00DC01AE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  <w:r w:rsidRPr="00DC01AE">
              <w:rPr>
                <w:b/>
                <w:bCs/>
                <w:sz w:val="20"/>
                <w:szCs w:val="20"/>
              </w:rPr>
              <w:t>16:15–17:00</w:t>
            </w:r>
            <w:r w:rsidR="0053569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Presentazione</w:t>
            </w:r>
            <w:proofErr w:type="spellEnd"/>
            <w:r w:rsidRPr="00525D12">
              <w:rPr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delle</w:t>
            </w:r>
            <w:proofErr w:type="spellEnd"/>
            <w:r w:rsidRPr="00525D12">
              <w:rPr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piante</w:t>
            </w:r>
            <w:proofErr w:type="spellEnd"/>
            <w:r w:rsidRPr="00525D12">
              <w:rPr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invasive</w:t>
            </w:r>
            <w:proofErr w:type="spellEnd"/>
            <w:r w:rsidRPr="00525D12">
              <w:rPr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presenti</w:t>
            </w:r>
            <w:proofErr w:type="spellEnd"/>
            <w:r w:rsidRPr="00525D12">
              <w:rPr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nell’area</w:t>
            </w:r>
            <w:proofErr w:type="spellEnd"/>
            <w:r w:rsidRPr="00525D12">
              <w:rPr>
                <w:sz w:val="20"/>
                <w:szCs w:val="20"/>
              </w:rPr>
              <w:t xml:space="preserve">, </w:t>
            </w:r>
            <w:proofErr w:type="spellStart"/>
            <w:r w:rsidRPr="00525D12">
              <w:rPr>
                <w:sz w:val="20"/>
                <w:szCs w:val="20"/>
              </w:rPr>
              <w:t>modalità</w:t>
            </w:r>
            <w:proofErr w:type="spellEnd"/>
            <w:r w:rsidRPr="00525D12">
              <w:rPr>
                <w:sz w:val="20"/>
                <w:szCs w:val="20"/>
              </w:rPr>
              <w:t xml:space="preserve"> di </w:t>
            </w:r>
            <w:proofErr w:type="spellStart"/>
            <w:r w:rsidRPr="00525D12">
              <w:rPr>
                <w:sz w:val="20"/>
                <w:szCs w:val="20"/>
              </w:rPr>
              <w:t>gestione</w:t>
            </w:r>
            <w:proofErr w:type="spellEnd"/>
            <w:r w:rsidRPr="00525D12">
              <w:rPr>
                <w:sz w:val="20"/>
                <w:szCs w:val="20"/>
              </w:rPr>
              <w:t xml:space="preserve"> e </w:t>
            </w:r>
            <w:proofErr w:type="spellStart"/>
            <w:r w:rsidRPr="00525D12">
              <w:rPr>
                <w:sz w:val="20"/>
                <w:szCs w:val="20"/>
              </w:rPr>
              <w:t>possibilità</w:t>
            </w:r>
            <w:proofErr w:type="spellEnd"/>
            <w:r w:rsidRPr="00525D12">
              <w:rPr>
                <w:sz w:val="20"/>
                <w:szCs w:val="20"/>
              </w:rPr>
              <w:t xml:space="preserve"> di </w:t>
            </w:r>
            <w:proofErr w:type="spellStart"/>
            <w:r w:rsidRPr="00525D12">
              <w:rPr>
                <w:sz w:val="20"/>
                <w:szCs w:val="20"/>
              </w:rPr>
              <w:t>riutilizzo</w:t>
            </w:r>
            <w:proofErr w:type="spellEnd"/>
          </w:p>
          <w:p w14:paraId="1AD0660C" w14:textId="685A720F" w:rsidR="00DC01AE" w:rsidRPr="00DC01AE" w:rsidRDefault="00DC01AE" w:rsidP="00DC01AE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  <w:r w:rsidRPr="00DC01AE">
              <w:rPr>
                <w:b/>
                <w:bCs/>
                <w:sz w:val="20"/>
                <w:szCs w:val="20"/>
              </w:rPr>
              <w:t>17:00–18:</w:t>
            </w:r>
            <w:r w:rsidR="00F94352">
              <w:rPr>
                <w:b/>
                <w:bCs/>
                <w:sz w:val="20"/>
                <w:szCs w:val="20"/>
              </w:rPr>
              <w:t>15</w:t>
            </w:r>
            <w:r w:rsidRPr="00DC01AE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Rimozione</w:t>
            </w:r>
            <w:proofErr w:type="spellEnd"/>
            <w:r w:rsidRPr="00525D12">
              <w:rPr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delle</w:t>
            </w:r>
            <w:proofErr w:type="spellEnd"/>
            <w:r w:rsidRPr="00525D12">
              <w:rPr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specie</w:t>
            </w:r>
            <w:proofErr w:type="spellEnd"/>
            <w:r w:rsidRPr="00525D12">
              <w:rPr>
                <w:sz w:val="20"/>
                <w:szCs w:val="20"/>
              </w:rPr>
              <w:t xml:space="preserve"> </w:t>
            </w:r>
            <w:proofErr w:type="spellStart"/>
            <w:r w:rsidRPr="00525D12">
              <w:rPr>
                <w:sz w:val="20"/>
                <w:szCs w:val="20"/>
              </w:rPr>
              <w:t>invasive</w:t>
            </w:r>
            <w:proofErr w:type="spellEnd"/>
          </w:p>
          <w:p w14:paraId="55170814" w14:textId="77777777" w:rsidR="003E7E6E" w:rsidRPr="005C0921" w:rsidRDefault="003E7E6E" w:rsidP="003E7E6E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</w:p>
          <w:p w14:paraId="61160D34" w14:textId="77777777" w:rsidR="00993A83" w:rsidRDefault="003E7E6E" w:rsidP="003E7E6E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  <w:r w:rsidRPr="005C0921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B72EC5C" w14:textId="77777777" w:rsidR="00AF4A2C" w:rsidRDefault="00AF4A2C" w:rsidP="003E7E6E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</w:p>
          <w:p w14:paraId="31B84E80" w14:textId="41322426" w:rsidR="00AF4A2C" w:rsidRPr="00AF4A2C" w:rsidRDefault="00AF4A2C" w:rsidP="003E7E6E">
            <w:pPr>
              <w:pStyle w:val="Default"/>
              <w:jc w:val="both"/>
              <w:rPr>
                <w:i/>
                <w:iCs/>
                <w:color w:val="262626" w:themeColor="text1" w:themeTint="D9"/>
                <w:sz w:val="20"/>
                <w:szCs w:val="20"/>
              </w:rPr>
            </w:pPr>
            <w:r w:rsidRPr="00AF4A2C">
              <w:rPr>
                <w:i/>
                <w:iCs/>
                <w:color w:val="262626" w:themeColor="text1" w:themeTint="D9"/>
                <w:sz w:val="20"/>
                <w:szCs w:val="20"/>
                <w:lang w:val="it-IT"/>
              </w:rPr>
              <w:t xml:space="preserve">Il laboratorio si svolgerà in collaborazione con l'Istituto </w:t>
            </w:r>
            <w:proofErr w:type="spellStart"/>
            <w:r w:rsidRPr="00AF4A2C">
              <w:rPr>
                <w:i/>
                <w:iCs/>
                <w:color w:val="262626" w:themeColor="text1" w:themeTint="D9"/>
                <w:sz w:val="20"/>
                <w:szCs w:val="20"/>
                <w:lang w:val="it-IT"/>
              </w:rPr>
              <w:t>Symbiosis</w:t>
            </w:r>
            <w:proofErr w:type="spellEnd"/>
            <w:r w:rsidRPr="00AF4A2C">
              <w:rPr>
                <w:i/>
                <w:iCs/>
                <w:color w:val="262626" w:themeColor="text1" w:themeTint="D9"/>
                <w:sz w:val="20"/>
                <w:szCs w:val="20"/>
                <w:lang w:val="it-IT"/>
              </w:rPr>
              <w:t xml:space="preserve"> e l'Istituto per la tutela della natura della Repubblica di Slovenia.</w:t>
            </w:r>
          </w:p>
        </w:tc>
        <w:tc>
          <w:tcPr>
            <w:tcW w:w="4618" w:type="dxa"/>
            <w:shd w:val="clear" w:color="auto" w:fill="auto"/>
          </w:tcPr>
          <w:p w14:paraId="06A855A7" w14:textId="77777777" w:rsidR="00993A83" w:rsidRPr="005C0921" w:rsidRDefault="00993A83" w:rsidP="0095695D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iCs/>
                <w:color w:val="1E3D86"/>
                <w:sz w:val="32"/>
                <w:szCs w:val="32"/>
                <w:lang w:eastAsia="sl-SI"/>
              </w:rPr>
            </w:pPr>
            <w:r w:rsidRPr="005C0921">
              <w:rPr>
                <w:rFonts w:cs="Open Sans"/>
                <w:b/>
                <w:bCs/>
                <w:iCs/>
                <w:color w:val="1E3D86"/>
                <w:sz w:val="32"/>
                <w:szCs w:val="32"/>
                <w:lang w:eastAsia="sl-SI"/>
              </w:rPr>
              <w:t>Program</w:t>
            </w:r>
          </w:p>
          <w:p w14:paraId="071FD4F3" w14:textId="77777777" w:rsidR="005C0921" w:rsidRDefault="005C0921" w:rsidP="003E7E6E">
            <w:pPr>
              <w:pStyle w:val="Default"/>
              <w:spacing w:line="276" w:lineRule="auto"/>
              <w:jc w:val="both"/>
              <w:rPr>
                <w:b/>
                <w:bCs/>
                <w:iCs/>
                <w:sz w:val="20"/>
                <w:szCs w:val="20"/>
              </w:rPr>
            </w:pPr>
          </w:p>
          <w:p w14:paraId="1D64ED30" w14:textId="6436B8E0" w:rsidR="00E42832" w:rsidRDefault="004C3802" w:rsidP="003E7E6E">
            <w:pPr>
              <w:pStyle w:val="Default"/>
              <w:spacing w:line="276" w:lineRule="auto"/>
              <w:jc w:val="both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16</w:t>
            </w:r>
            <w:r w:rsidR="003E7E6E" w:rsidRPr="005C0921">
              <w:rPr>
                <w:b/>
                <w:bCs/>
                <w:iCs/>
                <w:sz w:val="20"/>
                <w:szCs w:val="20"/>
              </w:rPr>
              <w:t>:</w:t>
            </w:r>
            <w:r>
              <w:rPr>
                <w:b/>
                <w:bCs/>
                <w:iCs/>
                <w:sz w:val="20"/>
                <w:szCs w:val="20"/>
              </w:rPr>
              <w:t>00</w:t>
            </w:r>
            <w:r w:rsidR="003E7E6E" w:rsidRPr="005C0921">
              <w:rPr>
                <w:b/>
                <w:bCs/>
                <w:iCs/>
                <w:sz w:val="20"/>
                <w:szCs w:val="20"/>
              </w:rPr>
              <w:t>-</w:t>
            </w:r>
            <w:r>
              <w:rPr>
                <w:b/>
                <w:bCs/>
                <w:iCs/>
                <w:sz w:val="20"/>
                <w:szCs w:val="20"/>
              </w:rPr>
              <w:t>16</w:t>
            </w:r>
            <w:r w:rsidR="003E7E6E" w:rsidRPr="005C0921">
              <w:rPr>
                <w:b/>
                <w:bCs/>
                <w:iCs/>
                <w:sz w:val="20"/>
                <w:szCs w:val="20"/>
              </w:rPr>
              <w:t>:</w:t>
            </w:r>
            <w:r w:rsidR="00E42832">
              <w:rPr>
                <w:b/>
                <w:bCs/>
                <w:iCs/>
                <w:sz w:val="20"/>
                <w:szCs w:val="20"/>
              </w:rPr>
              <w:t>15</w:t>
            </w:r>
            <w:r w:rsidR="003E7E6E" w:rsidRPr="005C0921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="00F554E6" w:rsidRPr="00525D12">
              <w:rPr>
                <w:iCs/>
                <w:sz w:val="20"/>
                <w:szCs w:val="20"/>
              </w:rPr>
              <w:t>R</w:t>
            </w:r>
            <w:r w:rsidR="00E42832" w:rsidRPr="00525D12">
              <w:rPr>
                <w:iCs/>
                <w:sz w:val="20"/>
                <w:szCs w:val="20"/>
              </w:rPr>
              <w:t>egistracija</w:t>
            </w:r>
          </w:p>
          <w:p w14:paraId="6DC6E2CD" w14:textId="3F347D87" w:rsidR="003E7E6E" w:rsidRPr="005C0921" w:rsidRDefault="00EA0A41" w:rsidP="003E7E6E">
            <w:pPr>
              <w:pStyle w:val="Default"/>
              <w:spacing w:line="276" w:lineRule="auto"/>
              <w:jc w:val="both"/>
              <w:rPr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16:15</w:t>
            </w:r>
            <w:r w:rsidR="00662843">
              <w:rPr>
                <w:b/>
                <w:bCs/>
                <w:iCs/>
                <w:sz w:val="20"/>
                <w:szCs w:val="20"/>
              </w:rPr>
              <w:t>-</w:t>
            </w:r>
            <w:r>
              <w:rPr>
                <w:b/>
                <w:bCs/>
                <w:iCs/>
                <w:sz w:val="20"/>
                <w:szCs w:val="20"/>
              </w:rPr>
              <w:t xml:space="preserve">17:00 </w:t>
            </w:r>
            <w:r w:rsidR="00F554E6" w:rsidRPr="00525D12">
              <w:rPr>
                <w:iCs/>
                <w:sz w:val="20"/>
                <w:szCs w:val="20"/>
              </w:rPr>
              <w:t>P</w:t>
            </w:r>
            <w:r w:rsidR="004C3802" w:rsidRPr="00525D12">
              <w:rPr>
                <w:iCs/>
                <w:sz w:val="20"/>
                <w:szCs w:val="20"/>
              </w:rPr>
              <w:t>redstavitev invazivnih rastlin na območju</w:t>
            </w:r>
            <w:r w:rsidR="003E7E6E" w:rsidRPr="00525D12">
              <w:rPr>
                <w:iCs/>
                <w:sz w:val="20"/>
                <w:szCs w:val="20"/>
              </w:rPr>
              <w:t xml:space="preserve"> </w:t>
            </w:r>
            <w:r w:rsidRPr="00525D12">
              <w:rPr>
                <w:iCs/>
                <w:sz w:val="20"/>
                <w:szCs w:val="20"/>
              </w:rPr>
              <w:t>in ravnanja z njimi ter možnosti ponovne uporabe</w:t>
            </w:r>
          </w:p>
          <w:p w14:paraId="01F7B6CE" w14:textId="12E2069A" w:rsidR="003E7E6E" w:rsidRPr="005C0921" w:rsidRDefault="003E7E6E" w:rsidP="003E7E6E">
            <w:pPr>
              <w:pStyle w:val="Default"/>
              <w:spacing w:line="276" w:lineRule="auto"/>
              <w:jc w:val="both"/>
              <w:rPr>
                <w:iCs/>
                <w:sz w:val="20"/>
                <w:szCs w:val="20"/>
              </w:rPr>
            </w:pPr>
            <w:r w:rsidRPr="005C0921">
              <w:rPr>
                <w:b/>
                <w:bCs/>
                <w:iCs/>
                <w:sz w:val="20"/>
                <w:szCs w:val="20"/>
              </w:rPr>
              <w:t>1</w:t>
            </w:r>
            <w:r w:rsidR="00EA0A41">
              <w:rPr>
                <w:b/>
                <w:bCs/>
                <w:iCs/>
                <w:sz w:val="20"/>
                <w:szCs w:val="20"/>
              </w:rPr>
              <w:t>7</w:t>
            </w:r>
            <w:r w:rsidRPr="005C0921">
              <w:rPr>
                <w:b/>
                <w:bCs/>
                <w:iCs/>
                <w:sz w:val="20"/>
                <w:szCs w:val="20"/>
              </w:rPr>
              <w:t>:</w:t>
            </w:r>
            <w:r w:rsidR="00EA0A41">
              <w:rPr>
                <w:b/>
                <w:bCs/>
                <w:iCs/>
                <w:sz w:val="20"/>
                <w:szCs w:val="20"/>
              </w:rPr>
              <w:t>00</w:t>
            </w:r>
            <w:r w:rsidRPr="005C0921">
              <w:rPr>
                <w:b/>
                <w:bCs/>
                <w:iCs/>
                <w:sz w:val="20"/>
                <w:szCs w:val="20"/>
              </w:rPr>
              <w:t>-1</w:t>
            </w:r>
            <w:r w:rsidR="004C3802">
              <w:rPr>
                <w:b/>
                <w:bCs/>
                <w:iCs/>
                <w:sz w:val="20"/>
                <w:szCs w:val="20"/>
              </w:rPr>
              <w:t>8</w:t>
            </w:r>
            <w:r w:rsidR="00F20C8B">
              <w:rPr>
                <w:b/>
                <w:bCs/>
                <w:iCs/>
                <w:sz w:val="20"/>
                <w:szCs w:val="20"/>
              </w:rPr>
              <w:t>:</w:t>
            </w:r>
            <w:r w:rsidR="00A250B1">
              <w:rPr>
                <w:b/>
                <w:bCs/>
                <w:iCs/>
                <w:sz w:val="20"/>
                <w:szCs w:val="20"/>
              </w:rPr>
              <w:t>15</w:t>
            </w:r>
            <w:r w:rsidRPr="005C0921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="00F554E6" w:rsidRPr="00525D12">
              <w:rPr>
                <w:iCs/>
                <w:sz w:val="20"/>
                <w:szCs w:val="20"/>
              </w:rPr>
              <w:t>O</w:t>
            </w:r>
            <w:r w:rsidR="004C3802" w:rsidRPr="00525D12">
              <w:rPr>
                <w:iCs/>
                <w:sz w:val="20"/>
                <w:szCs w:val="20"/>
              </w:rPr>
              <w:t xml:space="preserve">dstranjevanje </w:t>
            </w:r>
            <w:proofErr w:type="spellStart"/>
            <w:r w:rsidR="004C3802" w:rsidRPr="00525D12">
              <w:rPr>
                <w:iCs/>
                <w:sz w:val="20"/>
                <w:szCs w:val="20"/>
              </w:rPr>
              <w:t>invazivk</w:t>
            </w:r>
            <w:proofErr w:type="spellEnd"/>
          </w:p>
          <w:p w14:paraId="2D0B58B9" w14:textId="77777777" w:rsidR="00993A83" w:rsidRDefault="00993A83" w:rsidP="001C3238">
            <w:pPr>
              <w:pStyle w:val="Default"/>
              <w:spacing w:line="276" w:lineRule="auto"/>
              <w:jc w:val="both"/>
              <w:rPr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607CCE01" w14:textId="77777777" w:rsidR="00AF4A2C" w:rsidRDefault="00AF4A2C" w:rsidP="001C3238">
            <w:pPr>
              <w:pStyle w:val="Default"/>
              <w:spacing w:line="276" w:lineRule="auto"/>
              <w:jc w:val="both"/>
              <w:rPr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0D263844" w14:textId="1CA6A35D" w:rsidR="0028590D" w:rsidRDefault="0028590D" w:rsidP="001C3238">
            <w:pPr>
              <w:pStyle w:val="Default"/>
              <w:spacing w:line="276" w:lineRule="auto"/>
              <w:jc w:val="both"/>
              <w:rPr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Delavnica bo potekala v sodelovanju z </w:t>
            </w:r>
            <w:r w:rsidR="00CA1DF4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Zavodom </w:t>
            </w:r>
            <w:proofErr w:type="spellStart"/>
            <w:r w:rsidR="00CA1DF4">
              <w:rPr>
                <w:i/>
                <w:iCs/>
                <w:color w:val="262626" w:themeColor="text1" w:themeTint="D9"/>
                <w:sz w:val="20"/>
                <w:szCs w:val="20"/>
              </w:rPr>
              <w:t>Symbiosis</w:t>
            </w:r>
            <w:proofErr w:type="spellEnd"/>
            <w:r w:rsidR="00CA1DF4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ter Zavodom </w:t>
            </w:r>
            <w:r w:rsidR="00F278CD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RS </w:t>
            </w:r>
            <w:r w:rsidR="00CA1DF4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za varstvo narave </w:t>
            </w:r>
          </w:p>
          <w:p w14:paraId="0791A6D9" w14:textId="49ED1F15" w:rsidR="00CA1DF4" w:rsidRPr="003E7E6E" w:rsidRDefault="00CA1DF4" w:rsidP="001C3238">
            <w:pPr>
              <w:pStyle w:val="Default"/>
              <w:spacing w:line="276" w:lineRule="auto"/>
              <w:jc w:val="both"/>
              <w:rPr>
                <w:i/>
                <w:iCs/>
                <w:color w:val="262626" w:themeColor="text1" w:themeTint="D9"/>
                <w:sz w:val="20"/>
                <w:szCs w:val="20"/>
              </w:rPr>
            </w:pPr>
          </w:p>
        </w:tc>
      </w:tr>
      <w:tr w:rsidR="00993A83" w:rsidRPr="00993A83" w14:paraId="433AB18E" w14:textId="77777777" w:rsidTr="00563ACA">
        <w:trPr>
          <w:trHeight w:val="500"/>
        </w:trPr>
        <w:tc>
          <w:tcPr>
            <w:tcW w:w="4726" w:type="dxa"/>
            <w:tcBorders>
              <w:bottom w:val="nil"/>
            </w:tcBorders>
            <w:shd w:val="clear" w:color="auto" w:fill="auto"/>
          </w:tcPr>
          <w:p w14:paraId="6F970AE9" w14:textId="4CEA104D" w:rsidR="001C3238" w:rsidRDefault="00A572D6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u w:val="single"/>
                <w:lang w:eastAsia="sl-SI"/>
              </w:rPr>
            </w:pPr>
            <w:r w:rsidRPr="00A572D6">
              <w:rPr>
                <w:rFonts w:cs="Open Sans"/>
                <w:color w:val="262626" w:themeColor="text1" w:themeTint="D9"/>
                <w:sz w:val="20"/>
                <w:szCs w:val="20"/>
                <w:lang w:eastAsia="sl-SI"/>
              </w:rPr>
              <w:t xml:space="preserve">Vi preghiamo di confermare la vostra partecipazione entro lunedì 2 giugno, alle ore 12:00, all'indirizzo e-mail: </w:t>
            </w:r>
            <w:hyperlink r:id="rId10" w:history="1">
              <w:r w:rsidR="004B4D5D" w:rsidRPr="00926091">
                <w:rPr>
                  <w:rStyle w:val="Hiperpovezava"/>
                  <w:rFonts w:cs="Open Sans"/>
                  <w:sz w:val="20"/>
                  <w:szCs w:val="20"/>
                  <w:lang w:eastAsia="sl-SI"/>
                </w:rPr>
                <w:t>mateja.zoratti@nova-gorica.si</w:t>
              </w:r>
            </w:hyperlink>
            <w:r w:rsidRPr="00A572D6">
              <w:rPr>
                <w:rFonts w:cs="Open Sans"/>
                <w:color w:val="262626" w:themeColor="text1" w:themeTint="D9"/>
                <w:sz w:val="20"/>
                <w:szCs w:val="20"/>
                <w:u w:val="single"/>
                <w:lang w:eastAsia="sl-SI"/>
              </w:rPr>
              <w:t>.</w:t>
            </w:r>
          </w:p>
          <w:p w14:paraId="20A6F85E" w14:textId="77777777" w:rsidR="004B4D5D" w:rsidRDefault="004B4D5D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u w:val="single"/>
                <w:lang w:eastAsia="sl-SI"/>
              </w:rPr>
            </w:pPr>
          </w:p>
          <w:p w14:paraId="42327AC0" w14:textId="51B085D8" w:rsidR="004B4D5D" w:rsidRPr="00286BDF" w:rsidRDefault="004B4D5D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u w:val="single"/>
                <w:lang w:val="sl-SI" w:eastAsia="sl-SI"/>
              </w:rPr>
            </w:pPr>
            <w:r w:rsidRPr="00286BDF">
              <w:rPr>
                <w:rFonts w:cs="Open Sans"/>
                <w:color w:val="262626" w:themeColor="text1" w:themeTint="D9"/>
                <w:sz w:val="20"/>
                <w:szCs w:val="20"/>
                <w:u w:val="single"/>
                <w:lang w:eastAsia="sl-SI"/>
              </w:rPr>
              <w:t>In caso di maltempo, l'evento sarà posticipato a martedì 10 giugno 2025.</w:t>
            </w:r>
          </w:p>
          <w:p w14:paraId="1214BDE0" w14:textId="77777777" w:rsidR="00993A83" w:rsidRPr="005C0921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5C0921"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 </w:t>
            </w:r>
          </w:p>
        </w:tc>
        <w:tc>
          <w:tcPr>
            <w:tcW w:w="4618" w:type="dxa"/>
            <w:tcBorders>
              <w:bottom w:val="nil"/>
            </w:tcBorders>
            <w:shd w:val="clear" w:color="auto" w:fill="auto"/>
          </w:tcPr>
          <w:p w14:paraId="40C4EC34" w14:textId="0BFF4404" w:rsidR="00993A83" w:rsidRPr="005C0921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5C0921"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Prosimo, da</w:t>
            </w:r>
            <w:r w:rsidR="003D2477"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 svojo udeležbo</w:t>
            </w:r>
            <w:r w:rsidRPr="005C0921"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 potrdite  </w:t>
            </w:r>
          </w:p>
          <w:p w14:paraId="5DA658B6" w14:textId="4F525B28" w:rsidR="00993A83" w:rsidRPr="005C0921" w:rsidRDefault="00A02E3A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do ponedeljka, 2. 6., do 12. ure</w:t>
            </w:r>
            <w:r w:rsidR="00993A83" w:rsidRPr="005C0921"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 na </w:t>
            </w:r>
          </w:p>
          <w:p w14:paraId="5B6C9C70" w14:textId="0D13E2E2" w:rsidR="003E7E6E" w:rsidRDefault="00993A83" w:rsidP="003E7E6E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sz w:val="20"/>
                <w:szCs w:val="20"/>
                <w:u w:val="single"/>
              </w:rPr>
            </w:pPr>
            <w:r w:rsidRPr="005C0921">
              <w:rPr>
                <w:rFonts w:cs="Open Sans"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e-naslov:</w:t>
            </w:r>
            <w:r w:rsidR="003E7E6E" w:rsidRPr="005C0921">
              <w:rPr>
                <w:sz w:val="20"/>
                <w:szCs w:val="20"/>
              </w:rPr>
              <w:t xml:space="preserve"> </w:t>
            </w:r>
            <w:hyperlink r:id="rId11" w:history="1">
              <w:r w:rsidR="00D61432" w:rsidRPr="00D67F05">
                <w:rPr>
                  <w:rStyle w:val="Hiperpovezava"/>
                  <w:sz w:val="20"/>
                  <w:szCs w:val="20"/>
                </w:rPr>
                <w:t>mateja.zoratti@nova-gorica.si</w:t>
              </w:r>
            </w:hyperlink>
            <w:r w:rsidR="00D61432">
              <w:rPr>
                <w:sz w:val="20"/>
                <w:szCs w:val="20"/>
                <w:u w:val="single"/>
              </w:rPr>
              <w:t xml:space="preserve"> .</w:t>
            </w:r>
          </w:p>
          <w:p w14:paraId="62E0525E" w14:textId="77777777" w:rsidR="00C607C0" w:rsidRDefault="00C607C0" w:rsidP="003E7E6E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sz w:val="20"/>
                <w:szCs w:val="20"/>
                <w:u w:val="single"/>
                <w:lang w:val="sl-SI" w:eastAsia="sl-SI"/>
              </w:rPr>
            </w:pPr>
          </w:p>
          <w:p w14:paraId="26544D24" w14:textId="77777777" w:rsidR="00B2606A" w:rsidRDefault="00B2606A" w:rsidP="003E7E6E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sz w:val="20"/>
                <w:szCs w:val="20"/>
                <w:u w:val="single"/>
                <w:lang w:val="sl-SI" w:eastAsia="sl-SI"/>
              </w:rPr>
            </w:pPr>
          </w:p>
          <w:p w14:paraId="6E0B242B" w14:textId="5DA9DEC0" w:rsidR="00B2606A" w:rsidRPr="005C0921" w:rsidRDefault="00B2606A" w:rsidP="003E7E6E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sz w:val="20"/>
                <w:szCs w:val="20"/>
                <w:u w:val="single"/>
                <w:lang w:val="sl-SI" w:eastAsia="sl-SI"/>
              </w:rPr>
              <w:t xml:space="preserve">V primeru slabega vremena </w:t>
            </w:r>
            <w:r w:rsidR="008D0BDC">
              <w:rPr>
                <w:rFonts w:cs="Open Sans"/>
                <w:sz w:val="20"/>
                <w:szCs w:val="20"/>
                <w:u w:val="single"/>
                <w:lang w:val="sl-SI" w:eastAsia="sl-SI"/>
              </w:rPr>
              <w:t>bo dogodek prestavljen na torek, 10. 6. 2025</w:t>
            </w:r>
            <w:r w:rsidR="00A852F6">
              <w:rPr>
                <w:rFonts w:cs="Open Sans"/>
                <w:sz w:val="20"/>
                <w:szCs w:val="20"/>
                <w:u w:val="single"/>
                <w:lang w:val="sl-SI" w:eastAsia="sl-SI"/>
              </w:rPr>
              <w:t>.</w:t>
            </w:r>
          </w:p>
          <w:p w14:paraId="51A62571" w14:textId="70BA611B" w:rsidR="00993A83" w:rsidRPr="005C0921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iCs/>
                <w:color w:val="262626" w:themeColor="text1" w:themeTint="D9"/>
                <w:sz w:val="20"/>
                <w:szCs w:val="20"/>
                <w:lang w:eastAsia="sl-SI"/>
              </w:rPr>
            </w:pPr>
          </w:p>
          <w:p w14:paraId="6DF74C65" w14:textId="77777777" w:rsidR="00993A83" w:rsidRPr="00441B22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eastAsia="sl-SI"/>
              </w:rPr>
            </w:pPr>
          </w:p>
        </w:tc>
      </w:tr>
      <w:tr w:rsidR="00993A83" w:rsidRPr="00993A83" w14:paraId="36CBBF02" w14:textId="77777777" w:rsidTr="00563ACA">
        <w:trPr>
          <w:trHeight w:val="80"/>
        </w:trPr>
        <w:tc>
          <w:tcPr>
            <w:tcW w:w="9344" w:type="dxa"/>
            <w:gridSpan w:val="2"/>
            <w:tcBorders>
              <w:bottom w:val="nil"/>
            </w:tcBorders>
            <w:shd w:val="clear" w:color="auto" w:fill="auto"/>
          </w:tcPr>
          <w:p w14:paraId="3DBA7FF5" w14:textId="77777777" w:rsidR="00993A83" w:rsidRPr="00993A83" w:rsidRDefault="00993A83" w:rsidP="0095695D">
            <w:pPr>
              <w:autoSpaceDE w:val="0"/>
              <w:autoSpaceDN w:val="0"/>
              <w:adjustRightInd w:val="0"/>
              <w:spacing w:line="240" w:lineRule="atLeast"/>
              <w:rPr>
                <w:rFonts w:cs="Open Sans"/>
                <w:sz w:val="20"/>
                <w:szCs w:val="20"/>
              </w:rPr>
            </w:pPr>
          </w:p>
        </w:tc>
      </w:tr>
    </w:tbl>
    <w:p w14:paraId="549B6405" w14:textId="668F9C23" w:rsidR="001821C6" w:rsidRDefault="001821C6" w:rsidP="001821C6">
      <w:pPr>
        <w:rPr>
          <w:rFonts w:cs="Open Sans"/>
          <w:b/>
          <w:sz w:val="21"/>
          <w:szCs w:val="22"/>
        </w:rPr>
      </w:pPr>
    </w:p>
    <w:p w14:paraId="68590508" w14:textId="14B00746" w:rsidR="0095695D" w:rsidRDefault="0095695D" w:rsidP="00993A83">
      <w:pPr>
        <w:jc w:val="center"/>
        <w:rPr>
          <w:rFonts w:cs="Open Sans"/>
          <w:b/>
          <w:sz w:val="21"/>
          <w:szCs w:val="22"/>
        </w:rPr>
      </w:pPr>
    </w:p>
    <w:p w14:paraId="3A22EF5B" w14:textId="37711C94" w:rsidR="00993A83" w:rsidRDefault="00993A83" w:rsidP="00993A83">
      <w:pPr>
        <w:jc w:val="center"/>
        <w:rPr>
          <w:rFonts w:cs="Open Sans"/>
          <w:b/>
          <w:i/>
          <w:iCs/>
          <w:color w:val="1F3864"/>
          <w:sz w:val="21"/>
          <w:szCs w:val="22"/>
        </w:rPr>
      </w:pPr>
      <w:r w:rsidRPr="00993A83">
        <w:rPr>
          <w:rFonts w:cs="Open Sans"/>
          <w:b/>
          <w:sz w:val="21"/>
          <w:szCs w:val="22"/>
        </w:rPr>
        <w:t>Partner di progetto/</w:t>
      </w:r>
      <w:proofErr w:type="spellStart"/>
      <w:r w:rsidRPr="00993A83">
        <w:rPr>
          <w:rFonts w:cs="Open Sans"/>
          <w:b/>
          <w:i/>
          <w:iCs/>
          <w:color w:val="1F3864"/>
          <w:sz w:val="21"/>
          <w:szCs w:val="22"/>
        </w:rPr>
        <w:t>Projektni</w:t>
      </w:r>
      <w:proofErr w:type="spellEnd"/>
      <w:r w:rsidRPr="00993A83">
        <w:rPr>
          <w:rFonts w:cs="Open Sans"/>
          <w:b/>
          <w:i/>
          <w:iCs/>
          <w:color w:val="1F3864"/>
          <w:sz w:val="21"/>
          <w:szCs w:val="22"/>
        </w:rPr>
        <w:t xml:space="preserve"> </w:t>
      </w:r>
      <w:proofErr w:type="spellStart"/>
      <w:r w:rsidRPr="00993A83">
        <w:rPr>
          <w:rFonts w:cs="Open Sans"/>
          <w:b/>
          <w:i/>
          <w:iCs/>
          <w:color w:val="1F3864"/>
          <w:sz w:val="21"/>
          <w:szCs w:val="22"/>
        </w:rPr>
        <w:t>partnerji</w:t>
      </w:r>
      <w:proofErr w:type="spellEnd"/>
      <w:r w:rsidRPr="00993A83">
        <w:rPr>
          <w:rFonts w:cs="Open Sans"/>
          <w:b/>
          <w:i/>
          <w:iCs/>
          <w:color w:val="1F3864"/>
          <w:sz w:val="21"/>
          <w:szCs w:val="22"/>
        </w:rPr>
        <w:t>:</w:t>
      </w:r>
    </w:p>
    <w:p w14:paraId="69453BAA" w14:textId="4D5160B0" w:rsidR="0095695D" w:rsidRPr="00993A83" w:rsidRDefault="001B084C" w:rsidP="00993A83">
      <w:pPr>
        <w:jc w:val="center"/>
        <w:rPr>
          <w:rFonts w:cs="Open Sans"/>
          <w:b/>
          <w:sz w:val="21"/>
          <w:szCs w:val="22"/>
        </w:rPr>
      </w:pPr>
      <w:r w:rsidRPr="00DC0C0E">
        <w:rPr>
          <w:rFonts w:cs="Open Sans"/>
          <w:b/>
          <w:noProof/>
          <w:lang w:val="sl-SI"/>
        </w:rPr>
        <w:drawing>
          <wp:anchor distT="0" distB="0" distL="114300" distR="114300" simplePos="0" relativeHeight="251679744" behindDoc="0" locked="0" layoutInCell="1" allowOverlap="1" wp14:anchorId="0616017E" wp14:editId="0D6A6840">
            <wp:simplePos x="0" y="0"/>
            <wp:positionH relativeFrom="margin">
              <wp:posOffset>4873625</wp:posOffset>
            </wp:positionH>
            <wp:positionV relativeFrom="paragraph">
              <wp:posOffset>123825</wp:posOffset>
            </wp:positionV>
            <wp:extent cx="659765" cy="663575"/>
            <wp:effectExtent l="0" t="0" r="6985" b="3175"/>
            <wp:wrapNone/>
            <wp:docPr id="53" name="Picture 8" descr="Comune di Duino Aurisina - Občina Devin Nabrež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8" descr="Comune di Duino Aurisina - Občina Devin Nabrež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93"/>
                    <a:stretch/>
                  </pic:blipFill>
                  <pic:spPr bwMode="auto">
                    <a:xfrm>
                      <a:off x="0" y="0"/>
                      <a:ext cx="65976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C0E">
        <w:rPr>
          <w:rFonts w:cs="Open Sans"/>
          <w:b/>
          <w:noProof/>
          <w:lang w:val="sl-SI"/>
        </w:rPr>
        <w:drawing>
          <wp:anchor distT="0" distB="0" distL="114300" distR="114300" simplePos="0" relativeHeight="251677696" behindDoc="0" locked="0" layoutInCell="1" allowOverlap="1" wp14:anchorId="31BB5AC4" wp14:editId="3FD5F024">
            <wp:simplePos x="0" y="0"/>
            <wp:positionH relativeFrom="column">
              <wp:posOffset>2652395</wp:posOffset>
            </wp:positionH>
            <wp:positionV relativeFrom="paragraph">
              <wp:posOffset>109220</wp:posOffset>
            </wp:positionV>
            <wp:extent cx="787180" cy="736040"/>
            <wp:effectExtent l="0" t="0" r="0" b="6985"/>
            <wp:wrapNone/>
            <wp:docPr id="45" name="Picture 4" descr="Medijsko središ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" descr="Medijsko središč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2"/>
                    <a:stretch/>
                  </pic:blipFill>
                  <pic:spPr bwMode="auto">
                    <a:xfrm>
                      <a:off x="0" y="0"/>
                      <a:ext cx="787180" cy="7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C0E">
        <w:rPr>
          <w:rFonts w:cs="Open Sans"/>
          <w:b/>
          <w:noProof/>
          <w:lang w:val="sl-SI"/>
        </w:rPr>
        <w:drawing>
          <wp:anchor distT="0" distB="0" distL="114300" distR="114300" simplePos="0" relativeHeight="251678720" behindDoc="0" locked="0" layoutInCell="1" allowOverlap="1" wp14:anchorId="40E29C9E" wp14:editId="503AD96A">
            <wp:simplePos x="0" y="0"/>
            <wp:positionH relativeFrom="margin">
              <wp:posOffset>342900</wp:posOffset>
            </wp:positionH>
            <wp:positionV relativeFrom="paragraph">
              <wp:posOffset>118745</wp:posOffset>
            </wp:positionV>
            <wp:extent cx="982455" cy="645519"/>
            <wp:effectExtent l="0" t="0" r="8255" b="2540"/>
            <wp:wrapNone/>
            <wp:docPr id="52" name="Picture 6" descr="Obvestilo o kolektivnem dopustu v petek, 3. maja - postoj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6" descr="Obvestilo o kolektivnem dopustu v petek, 3. maja - postojna.s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55" cy="645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noProof/>
          <w:color w:val="595959" w:themeColor="text1" w:themeTint="A6"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0ACFA714" wp14:editId="350EF1CC">
            <wp:simplePos x="0" y="0"/>
            <wp:positionH relativeFrom="column">
              <wp:posOffset>1699261</wp:posOffset>
            </wp:positionH>
            <wp:positionV relativeFrom="paragraph">
              <wp:posOffset>111760</wp:posOffset>
            </wp:positionV>
            <wp:extent cx="435978" cy="664210"/>
            <wp:effectExtent l="0" t="0" r="2540" b="254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ip KI-vertikal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10" cy="69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EDF26" w14:textId="60943D39" w:rsidR="00993A83" w:rsidRPr="00DC0C0E" w:rsidRDefault="00DC0C0E" w:rsidP="00993A83">
      <w:pPr>
        <w:rPr>
          <w:rFonts w:cs="Open Sans"/>
          <w:b/>
          <w:lang w:val="sl-SI"/>
        </w:rPr>
      </w:pPr>
      <w:r w:rsidRPr="00DC0C0E">
        <w:rPr>
          <w:rFonts w:cs="Open Sans"/>
          <w:b/>
          <w:noProof/>
          <w:lang w:val="sl-SI"/>
        </w:rPr>
        <w:drawing>
          <wp:anchor distT="0" distB="0" distL="114300" distR="114300" simplePos="0" relativeHeight="251680768" behindDoc="0" locked="0" layoutInCell="1" allowOverlap="1" wp14:anchorId="69DC9C7D" wp14:editId="69EB4171">
            <wp:simplePos x="0" y="0"/>
            <wp:positionH relativeFrom="column">
              <wp:posOffset>3763645</wp:posOffset>
            </wp:positionH>
            <wp:positionV relativeFrom="paragraph">
              <wp:posOffset>45770</wp:posOffset>
            </wp:positionV>
            <wp:extent cx="787179" cy="540619"/>
            <wp:effectExtent l="0" t="0" r="0" b="0"/>
            <wp:wrapNone/>
            <wp:docPr id="54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5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79" cy="540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CE27D" w14:textId="63953216" w:rsidR="00993A83" w:rsidRPr="00DC0C0E" w:rsidRDefault="00993A83" w:rsidP="00993A83">
      <w:pPr>
        <w:rPr>
          <w:rFonts w:cs="Open Sans"/>
          <w:b/>
          <w:lang w:val="sl-SI"/>
        </w:rPr>
      </w:pPr>
    </w:p>
    <w:p w14:paraId="34297E52" w14:textId="6D3D0C4D" w:rsidR="00993A83" w:rsidRDefault="00993A83" w:rsidP="00993A83">
      <w:pPr>
        <w:spacing w:line="240" w:lineRule="atLeast"/>
        <w:rPr>
          <w:rFonts w:cs="Open Sans"/>
          <w:sz w:val="16"/>
          <w:szCs w:val="16"/>
        </w:rPr>
      </w:pPr>
    </w:p>
    <w:p w14:paraId="36DFF05F" w14:textId="04A477B9" w:rsidR="0095695D" w:rsidRDefault="0095695D" w:rsidP="00993A83">
      <w:pPr>
        <w:spacing w:line="240" w:lineRule="atLeast"/>
        <w:jc w:val="center"/>
        <w:rPr>
          <w:rFonts w:cs="Open Sans"/>
          <w:color w:val="595959" w:themeColor="text1" w:themeTint="A6"/>
          <w:sz w:val="16"/>
          <w:szCs w:val="16"/>
        </w:rPr>
      </w:pPr>
    </w:p>
    <w:p w14:paraId="48154B85" w14:textId="1E002884" w:rsidR="00602632" w:rsidRDefault="00602632" w:rsidP="00993A83">
      <w:pPr>
        <w:spacing w:line="240" w:lineRule="atLeast"/>
        <w:jc w:val="center"/>
        <w:rPr>
          <w:rFonts w:cs="Open Sans"/>
          <w:color w:val="595959" w:themeColor="text1" w:themeTint="A6"/>
          <w:sz w:val="16"/>
          <w:szCs w:val="16"/>
        </w:rPr>
      </w:pPr>
      <w:r w:rsidRPr="00602632">
        <w:rPr>
          <w:rFonts w:cs="Open Sans"/>
          <w:color w:val="595959" w:themeColor="text1" w:themeTint="A6"/>
          <w:sz w:val="16"/>
          <w:szCs w:val="16"/>
        </w:rPr>
        <w:t xml:space="preserve">Il progetto </w:t>
      </w:r>
      <w:r w:rsidR="0005322B">
        <w:rPr>
          <w:rFonts w:cs="Open Sans"/>
          <w:color w:val="595959" w:themeColor="text1" w:themeTint="A6"/>
          <w:sz w:val="16"/>
          <w:szCs w:val="16"/>
        </w:rPr>
        <w:t>WASTE DESIGN 2.0</w:t>
      </w:r>
      <w:r w:rsidRPr="00602632">
        <w:rPr>
          <w:rFonts w:cs="Open Sans"/>
          <w:color w:val="595959" w:themeColor="text1" w:themeTint="A6"/>
          <w:sz w:val="16"/>
          <w:szCs w:val="16"/>
        </w:rPr>
        <w:t xml:space="preserve"> è co-finanziato dall’Unione europea nell’ambito del Programma Interreg VI-A Italia-Slovenia.</w:t>
      </w:r>
    </w:p>
    <w:p w14:paraId="73FF1371" w14:textId="4557B37A" w:rsidR="0095695D" w:rsidRDefault="00602632" w:rsidP="00602632">
      <w:pPr>
        <w:spacing w:line="240" w:lineRule="atLeast"/>
        <w:jc w:val="center"/>
        <w:rPr>
          <w:rFonts w:cs="Open Sans"/>
          <w:i/>
          <w:iCs/>
          <w:color w:val="595959" w:themeColor="text1" w:themeTint="A6"/>
          <w:sz w:val="16"/>
          <w:szCs w:val="16"/>
        </w:rPr>
      </w:pPr>
      <w:proofErr w:type="spellStart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>Projekt</w:t>
      </w:r>
      <w:proofErr w:type="spellEnd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 xml:space="preserve"> </w:t>
      </w:r>
      <w:r w:rsidR="0005322B">
        <w:rPr>
          <w:rFonts w:cs="Open Sans"/>
          <w:color w:val="595959" w:themeColor="text1" w:themeTint="A6"/>
          <w:sz w:val="16"/>
          <w:szCs w:val="16"/>
        </w:rPr>
        <w:t>WASTE DESIGN 2.0</w:t>
      </w:r>
      <w:r w:rsidR="0005322B" w:rsidRPr="00602632">
        <w:rPr>
          <w:rFonts w:cs="Open Sans"/>
          <w:color w:val="595959" w:themeColor="text1" w:themeTint="A6"/>
          <w:sz w:val="16"/>
          <w:szCs w:val="16"/>
        </w:rPr>
        <w:t xml:space="preserve"> </w:t>
      </w:r>
      <w:proofErr w:type="spellStart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>sofinancira</w:t>
      </w:r>
      <w:proofErr w:type="spellEnd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 xml:space="preserve"> </w:t>
      </w:r>
      <w:proofErr w:type="spellStart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>Evropska</w:t>
      </w:r>
      <w:proofErr w:type="spellEnd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 xml:space="preserve"> </w:t>
      </w:r>
      <w:proofErr w:type="spellStart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>unija</w:t>
      </w:r>
      <w:proofErr w:type="spellEnd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 xml:space="preserve"> v </w:t>
      </w:r>
      <w:proofErr w:type="spellStart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>okviru</w:t>
      </w:r>
      <w:proofErr w:type="spellEnd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 xml:space="preserve"> </w:t>
      </w:r>
      <w:proofErr w:type="spellStart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>Programa</w:t>
      </w:r>
      <w:proofErr w:type="spellEnd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 xml:space="preserve"> Interreg VI-A </w:t>
      </w:r>
      <w:proofErr w:type="spellStart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>Italija-Slovenija</w:t>
      </w:r>
      <w:proofErr w:type="spellEnd"/>
      <w:r w:rsidRPr="00602632">
        <w:rPr>
          <w:rFonts w:cs="Open Sans"/>
          <w:i/>
          <w:iCs/>
          <w:color w:val="595959" w:themeColor="text1" w:themeTint="A6"/>
          <w:sz w:val="16"/>
          <w:szCs w:val="16"/>
        </w:rPr>
        <w:t>.</w:t>
      </w:r>
    </w:p>
    <w:p w14:paraId="1B99C5FF" w14:textId="197EE4EA" w:rsidR="00602632" w:rsidRDefault="00602632" w:rsidP="00602632">
      <w:pPr>
        <w:spacing w:line="240" w:lineRule="atLeast"/>
        <w:jc w:val="center"/>
        <w:rPr>
          <w:sz w:val="32"/>
        </w:rPr>
      </w:pPr>
    </w:p>
    <w:p w14:paraId="0D4BA2D3" w14:textId="77777777" w:rsidR="0005322B" w:rsidRPr="0005322B" w:rsidRDefault="0005322B" w:rsidP="0005322B">
      <w:pPr>
        <w:jc w:val="center"/>
        <w:rPr>
          <w:b/>
          <w:color w:val="1E3D86"/>
          <w:sz w:val="28"/>
        </w:rPr>
      </w:pPr>
      <w:r w:rsidRPr="0005322B">
        <w:rPr>
          <w:rFonts w:cs="Open Sans"/>
          <w:b/>
          <w:color w:val="1E3D86"/>
          <w:szCs w:val="16"/>
        </w:rPr>
        <w:fldChar w:fldCharType="begin"/>
      </w:r>
      <w:r w:rsidRPr="0005322B">
        <w:rPr>
          <w:rFonts w:cs="Open Sans"/>
          <w:b/>
          <w:color w:val="1E3D86"/>
          <w:szCs w:val="16"/>
        </w:rPr>
        <w:instrText xml:space="preserve"> HYPERLINK "http://www.ita-slo.eu/waste-design-20</w:instrText>
      </w:r>
    </w:p>
    <w:p w14:paraId="29B23280" w14:textId="77777777" w:rsidR="0005322B" w:rsidRPr="0005322B" w:rsidRDefault="0005322B" w:rsidP="0005322B">
      <w:pPr>
        <w:jc w:val="center"/>
        <w:rPr>
          <w:rStyle w:val="Hiperpovezava"/>
          <w:b/>
          <w:color w:val="1E3D86"/>
          <w:sz w:val="28"/>
        </w:rPr>
      </w:pPr>
      <w:r w:rsidRPr="0005322B">
        <w:rPr>
          <w:rFonts w:cs="Open Sans"/>
          <w:b/>
          <w:color w:val="1E3D86"/>
          <w:szCs w:val="16"/>
        </w:rPr>
        <w:instrText xml:space="preserve">" </w:instrText>
      </w:r>
      <w:r w:rsidRPr="0005322B">
        <w:rPr>
          <w:rFonts w:cs="Open Sans"/>
          <w:b/>
          <w:color w:val="1E3D86"/>
          <w:szCs w:val="16"/>
        </w:rPr>
      </w:r>
      <w:r w:rsidRPr="0005322B">
        <w:rPr>
          <w:rFonts w:cs="Open Sans"/>
          <w:b/>
          <w:color w:val="1E3D86"/>
          <w:szCs w:val="16"/>
        </w:rPr>
        <w:fldChar w:fldCharType="separate"/>
      </w:r>
      <w:r w:rsidRPr="0005322B">
        <w:rPr>
          <w:rStyle w:val="Hiperpovezava"/>
          <w:rFonts w:cs="Open Sans"/>
          <w:b/>
          <w:color w:val="1E3D86"/>
          <w:szCs w:val="16"/>
        </w:rPr>
        <w:t>www.ita-slo.eu/waste-design-20</w:t>
      </w:r>
    </w:p>
    <w:p w14:paraId="754D897F" w14:textId="344814AB" w:rsidR="00441B22" w:rsidRPr="00DE18FF" w:rsidRDefault="0005322B" w:rsidP="0095695D">
      <w:pPr>
        <w:spacing w:line="240" w:lineRule="atLeast"/>
        <w:jc w:val="center"/>
        <w:rPr>
          <w:rFonts w:cs="Open Sans"/>
          <w:b/>
          <w:color w:val="002673"/>
          <w:szCs w:val="16"/>
        </w:rPr>
      </w:pPr>
      <w:r w:rsidRPr="0005322B">
        <w:rPr>
          <w:rFonts w:cs="Open Sans"/>
          <w:b/>
          <w:color w:val="1E3D86"/>
          <w:szCs w:val="16"/>
        </w:rPr>
        <w:fldChar w:fldCharType="end"/>
      </w:r>
    </w:p>
    <w:p w14:paraId="3AA0C061" w14:textId="5F1CB8AB" w:rsidR="00441B22" w:rsidRPr="00441B22" w:rsidRDefault="00441B22" w:rsidP="00441B22">
      <w:pPr>
        <w:spacing w:line="240" w:lineRule="atLeast"/>
        <w:jc w:val="left"/>
        <w:rPr>
          <w:rFonts w:cs="Open Sans"/>
          <w:b/>
          <w:szCs w:val="16"/>
        </w:rPr>
      </w:pPr>
      <w:r>
        <w:rPr>
          <w:rFonts w:cs="Open Sans"/>
          <w:b/>
          <w:szCs w:val="16"/>
        </w:rPr>
        <w:br w:type="textWrapping" w:clear="all"/>
      </w:r>
    </w:p>
    <w:p w14:paraId="6C6E802E" w14:textId="78BD9207" w:rsidR="00993A83" w:rsidRPr="00296C74" w:rsidRDefault="00993A83" w:rsidP="00993A83">
      <w:pPr>
        <w:pStyle w:val="Noga"/>
        <w:jc w:val="center"/>
        <w:rPr>
          <w:rFonts w:cs="Open Sans"/>
          <w:sz w:val="20"/>
          <w:szCs w:val="20"/>
        </w:rPr>
      </w:pPr>
    </w:p>
    <w:p w14:paraId="66385BD8" w14:textId="2A2098C5" w:rsidR="00A37662" w:rsidRPr="00993A83" w:rsidRDefault="00A37662">
      <w:pPr>
        <w:rPr>
          <w:rFonts w:cs="Open Sans"/>
        </w:rPr>
      </w:pPr>
    </w:p>
    <w:p w14:paraId="1B28667B" w14:textId="6E763326" w:rsidR="001C67B9" w:rsidRPr="00993A83" w:rsidRDefault="00563ACA" w:rsidP="0093154A">
      <w:pPr>
        <w:jc w:val="left"/>
        <w:rPr>
          <w:rFonts w:cs="Open Sans"/>
          <w:i/>
          <w:iCs/>
        </w:rPr>
      </w:pPr>
      <w:r w:rsidRPr="0095695D">
        <w:rPr>
          <w:noProof/>
          <w:lang w:val="sl-SI" w:eastAsia="sl-SI"/>
        </w:rPr>
        <w:drawing>
          <wp:anchor distT="0" distB="0" distL="114300" distR="114300" simplePos="0" relativeHeight="251674624" behindDoc="1" locked="0" layoutInCell="1" allowOverlap="1" wp14:anchorId="69B5A19C" wp14:editId="135EE2B4">
            <wp:simplePos x="0" y="0"/>
            <wp:positionH relativeFrom="column">
              <wp:posOffset>-766272</wp:posOffset>
            </wp:positionH>
            <wp:positionV relativeFrom="paragraph">
              <wp:posOffset>395143</wp:posOffset>
            </wp:positionV>
            <wp:extent cx="7684834" cy="2411729"/>
            <wp:effectExtent l="0" t="0" r="0" b="1905"/>
            <wp:wrapNone/>
            <wp:docPr id="21096649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64934" name="Immagin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834" cy="241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7B9" w:rsidRPr="00993A83" w:rsidSect="008956C8">
      <w:headerReference w:type="default" r:id="rId18"/>
      <w:footerReference w:type="even" r:id="rId19"/>
      <w:footerReference w:type="default" r:id="rId20"/>
      <w:pgSz w:w="11906" w:h="16838"/>
      <w:pgMar w:top="2268" w:right="1134" w:bottom="1134" w:left="1134" w:header="709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2AABE" w14:textId="77777777" w:rsidR="00AE1ACF" w:rsidRDefault="00AE1ACF" w:rsidP="00A37662">
      <w:r>
        <w:separator/>
      </w:r>
    </w:p>
  </w:endnote>
  <w:endnote w:type="continuationSeparator" w:id="0">
    <w:p w14:paraId="1DD82139" w14:textId="77777777" w:rsidR="00AE1ACF" w:rsidRDefault="00AE1ACF" w:rsidP="00A3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tevilkastrani"/>
      </w:rPr>
      <w:id w:val="-1348096183"/>
      <w:docPartObj>
        <w:docPartGallery w:val="Page Numbers (Bottom of Page)"/>
        <w:docPartUnique/>
      </w:docPartObj>
    </w:sdtPr>
    <w:sdtContent>
      <w:p w14:paraId="747A188C" w14:textId="77777777" w:rsidR="001C67B9" w:rsidRDefault="001C67B9" w:rsidP="00AA0DD3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0B0CAC8C" w14:textId="77777777" w:rsidR="001C67B9" w:rsidRDefault="001C67B9" w:rsidP="001C67B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1F7F3" w14:textId="77777777" w:rsidR="001C67B9" w:rsidRDefault="001C67B9" w:rsidP="001C67B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C8771" w14:textId="77777777" w:rsidR="00AE1ACF" w:rsidRDefault="00AE1ACF" w:rsidP="00A37662">
      <w:r>
        <w:separator/>
      </w:r>
    </w:p>
  </w:footnote>
  <w:footnote w:type="continuationSeparator" w:id="0">
    <w:p w14:paraId="47DC04DE" w14:textId="77777777" w:rsidR="00AE1ACF" w:rsidRDefault="00AE1ACF" w:rsidP="00A37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82891" w14:textId="53197576" w:rsidR="00A37662" w:rsidRDefault="00441B22" w:rsidP="00A37662">
    <w:pPr>
      <w:pStyle w:val="Glava"/>
      <w:jc w:val="left"/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29C36E" wp14:editId="51A30693">
              <wp:simplePos x="0" y="0"/>
              <wp:positionH relativeFrom="column">
                <wp:posOffset>3328035</wp:posOffset>
              </wp:positionH>
              <wp:positionV relativeFrom="paragraph">
                <wp:posOffset>54610</wp:posOffset>
              </wp:positionV>
              <wp:extent cx="3230880" cy="762000"/>
              <wp:effectExtent l="0" t="0" r="7620" b="0"/>
              <wp:wrapSquare wrapText="bothSides"/>
              <wp:docPr id="878853104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0880" cy="76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06142D" w14:textId="78781386" w:rsidR="00441B22" w:rsidRPr="00441B22" w:rsidRDefault="004C3802" w:rsidP="00441B22">
                          <w:pPr>
                            <w:jc w:val="right"/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91E1A9" wp14:editId="448ACC1D">
                                <wp:extent cx="709930" cy="664210"/>
                                <wp:effectExtent l="0" t="0" r="0" b="2540"/>
                                <wp:docPr id="629341010" name="Picture 4" descr="Medijsko središč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" name="Picture 4" descr="Medijsko središč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654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9930" cy="664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129C36E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262.05pt;margin-top:4.3pt;width:254.4pt;height:6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I9LAIAAFQEAAAOAAAAZHJzL2Uyb0RvYy54bWysVEtv2zAMvg/YfxB0X+w8mmZ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" fillcolor="white [3201]" stroked="f" strokeweight=".5pt">
              <v:textbox>
                <w:txbxContent>
                  <w:p w14:paraId="3E06142D" w14:textId="78781386" w:rsidR="00441B22" w:rsidRPr="00441B22" w:rsidRDefault="004C3802" w:rsidP="00441B22">
                    <w:pPr>
                      <w:jc w:val="right"/>
                      <w:rPr>
                        <w:i/>
                        <w:iCs/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91E1A9" wp14:editId="448ACC1D">
                          <wp:extent cx="709930" cy="664210"/>
                          <wp:effectExtent l="0" t="0" r="0" b="2540"/>
                          <wp:docPr id="629341010" name="Picture 4" descr="Medijsko središč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5" name="Picture 4" descr="Medijsko središč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54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09930" cy="664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5322B" w:rsidRPr="00092AF2">
      <w:rPr>
        <w:rFonts w:ascii="Times New Roman" w:eastAsia="Times New Roman" w:hAnsi="Times New Roman" w:cs="Times New Roman"/>
        <w:noProof/>
        <w:color w:val="auto"/>
        <w:kern w:val="0"/>
        <w:sz w:val="24"/>
        <w:lang w:val="sl-SI" w:eastAsia="sl-SI"/>
        <w14:ligatures w14:val="none"/>
      </w:rPr>
      <w:drawing>
        <wp:inline distT="0" distB="0" distL="0" distR="0" wp14:anchorId="12BC02AB" wp14:editId="51BF0295">
          <wp:extent cx="2940050" cy="1047208"/>
          <wp:effectExtent l="0" t="0" r="0" b="635"/>
          <wp:docPr id="2" name="Slika 2" descr="C:\Users\Tanja Dekleva\Documents\KATJA KEK\Občina Postojna\WASTE DESIGN\Interreg ITA-SLO logo CMYK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Tanja Dekleva\Documents\KATJA KEK\Občina Postojna\WASTE DESIGN\Interreg ITA-SLO logo CMYK 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188" cy="1087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7662">
      <w:t xml:space="preserve"> </w:t>
    </w:r>
    <w:r w:rsidR="00A37662">
      <w:tab/>
    </w:r>
    <w:r w:rsidR="00A3766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4CB"/>
    <w:rsid w:val="0000646F"/>
    <w:rsid w:val="0003055D"/>
    <w:rsid w:val="0005322B"/>
    <w:rsid w:val="00066C67"/>
    <w:rsid w:val="000834EB"/>
    <w:rsid w:val="000C5F62"/>
    <w:rsid w:val="000F1A84"/>
    <w:rsid w:val="0013498A"/>
    <w:rsid w:val="00152364"/>
    <w:rsid w:val="001821C6"/>
    <w:rsid w:val="001B084C"/>
    <w:rsid w:val="001C3238"/>
    <w:rsid w:val="001C67B9"/>
    <w:rsid w:val="001F3594"/>
    <w:rsid w:val="002464CB"/>
    <w:rsid w:val="0028590D"/>
    <w:rsid w:val="00286BDF"/>
    <w:rsid w:val="002F6C60"/>
    <w:rsid w:val="00311002"/>
    <w:rsid w:val="00340333"/>
    <w:rsid w:val="0038609C"/>
    <w:rsid w:val="003C12E6"/>
    <w:rsid w:val="003D2477"/>
    <w:rsid w:val="003E7E6E"/>
    <w:rsid w:val="00441B22"/>
    <w:rsid w:val="00497BD6"/>
    <w:rsid w:val="004B4D5D"/>
    <w:rsid w:val="004C135B"/>
    <w:rsid w:val="004C3802"/>
    <w:rsid w:val="004F74B7"/>
    <w:rsid w:val="00510F5A"/>
    <w:rsid w:val="00525D12"/>
    <w:rsid w:val="00527E6E"/>
    <w:rsid w:val="00535698"/>
    <w:rsid w:val="00550D23"/>
    <w:rsid w:val="00563ACA"/>
    <w:rsid w:val="005A4DBA"/>
    <w:rsid w:val="005C0921"/>
    <w:rsid w:val="005F3BDE"/>
    <w:rsid w:val="00602632"/>
    <w:rsid w:val="006206CB"/>
    <w:rsid w:val="006354D0"/>
    <w:rsid w:val="00650F44"/>
    <w:rsid w:val="00656373"/>
    <w:rsid w:val="00662843"/>
    <w:rsid w:val="00677EF5"/>
    <w:rsid w:val="00694EDF"/>
    <w:rsid w:val="006F759B"/>
    <w:rsid w:val="00821F1E"/>
    <w:rsid w:val="00835940"/>
    <w:rsid w:val="00850440"/>
    <w:rsid w:val="008927A0"/>
    <w:rsid w:val="008956C8"/>
    <w:rsid w:val="008A7FE3"/>
    <w:rsid w:val="008D0BDC"/>
    <w:rsid w:val="008D168E"/>
    <w:rsid w:val="008E7E7F"/>
    <w:rsid w:val="0093154A"/>
    <w:rsid w:val="0095695D"/>
    <w:rsid w:val="00974244"/>
    <w:rsid w:val="00993A83"/>
    <w:rsid w:val="00997088"/>
    <w:rsid w:val="009F3D25"/>
    <w:rsid w:val="00A02E3A"/>
    <w:rsid w:val="00A250B1"/>
    <w:rsid w:val="00A37662"/>
    <w:rsid w:val="00A43061"/>
    <w:rsid w:val="00A572D6"/>
    <w:rsid w:val="00A62BDA"/>
    <w:rsid w:val="00A84BA0"/>
    <w:rsid w:val="00A852F6"/>
    <w:rsid w:val="00AC6C0B"/>
    <w:rsid w:val="00AE1ACF"/>
    <w:rsid w:val="00AE6A4F"/>
    <w:rsid w:val="00AF1BA1"/>
    <w:rsid w:val="00AF4A2C"/>
    <w:rsid w:val="00B2606A"/>
    <w:rsid w:val="00B421C1"/>
    <w:rsid w:val="00BA0881"/>
    <w:rsid w:val="00BA3623"/>
    <w:rsid w:val="00C03366"/>
    <w:rsid w:val="00C150D9"/>
    <w:rsid w:val="00C36B70"/>
    <w:rsid w:val="00C5194E"/>
    <w:rsid w:val="00C52BA4"/>
    <w:rsid w:val="00C56503"/>
    <w:rsid w:val="00C607C0"/>
    <w:rsid w:val="00CA0882"/>
    <w:rsid w:val="00CA1DF4"/>
    <w:rsid w:val="00CB46A2"/>
    <w:rsid w:val="00CC4069"/>
    <w:rsid w:val="00CE261A"/>
    <w:rsid w:val="00D135B8"/>
    <w:rsid w:val="00D519C3"/>
    <w:rsid w:val="00D56925"/>
    <w:rsid w:val="00D61432"/>
    <w:rsid w:val="00D87463"/>
    <w:rsid w:val="00DC01AE"/>
    <w:rsid w:val="00DC0C0E"/>
    <w:rsid w:val="00DE18FF"/>
    <w:rsid w:val="00E13310"/>
    <w:rsid w:val="00E14965"/>
    <w:rsid w:val="00E150B1"/>
    <w:rsid w:val="00E42832"/>
    <w:rsid w:val="00E66154"/>
    <w:rsid w:val="00EA0A41"/>
    <w:rsid w:val="00EB4B41"/>
    <w:rsid w:val="00EC3179"/>
    <w:rsid w:val="00ED2605"/>
    <w:rsid w:val="00EE2A81"/>
    <w:rsid w:val="00F1182F"/>
    <w:rsid w:val="00F20C8B"/>
    <w:rsid w:val="00F278CD"/>
    <w:rsid w:val="00F27EB8"/>
    <w:rsid w:val="00F554E6"/>
    <w:rsid w:val="00F94352"/>
    <w:rsid w:val="00FD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2826D"/>
  <w15:chartTrackingRefBased/>
  <w15:docId w15:val="{468D3007-C67D-40BF-AD49-3ED9FE3BC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464CB"/>
    <w:pPr>
      <w:jc w:val="both"/>
    </w:pPr>
    <w:rPr>
      <w:rFonts w:ascii="Open Sans" w:hAnsi="Open Sans"/>
      <w:color w:val="404040" w:themeColor="text1" w:themeTint="BF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1C67B9"/>
    <w:pPr>
      <w:keepNext/>
      <w:keepLines/>
      <w:spacing w:before="360" w:after="80"/>
      <w:outlineLvl w:val="0"/>
    </w:pPr>
    <w:rPr>
      <w:rFonts w:eastAsiaTheme="majorEastAsia" w:cstheme="majorBidi"/>
      <w:b/>
      <w:color w:val="1E3D86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C67B9"/>
    <w:pPr>
      <w:keepNext/>
      <w:keepLines/>
      <w:spacing w:before="160" w:after="80"/>
      <w:outlineLvl w:val="1"/>
    </w:pPr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37662"/>
    <w:pPr>
      <w:keepNext/>
      <w:keepLines/>
      <w:spacing w:before="160" w:after="80"/>
      <w:outlineLvl w:val="2"/>
    </w:pPr>
    <w:rPr>
      <w:rFonts w:eastAsiaTheme="majorEastAsia" w:cstheme="majorBidi"/>
      <w:color w:val="729928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37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29928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37662"/>
    <w:pPr>
      <w:keepNext/>
      <w:keepLines/>
      <w:spacing w:before="80" w:after="40"/>
      <w:outlineLvl w:val="4"/>
    </w:pPr>
    <w:rPr>
      <w:rFonts w:eastAsiaTheme="majorEastAsia" w:cstheme="majorBidi"/>
      <w:color w:val="729928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376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376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376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376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INAPPtable">
    <w:name w:val="INAPP_table"/>
    <w:basedOn w:val="Tabelaseznam3poudarek1"/>
    <w:uiPriority w:val="99"/>
    <w:rsid w:val="000F1A84"/>
    <w:rPr>
      <w:rFonts w:ascii="Calibri" w:eastAsia="Calibri" w:hAnsi="Calibri" w:cs="Times New Roman"/>
      <w:kern w:val="0"/>
      <w:sz w:val="22"/>
      <w:szCs w:val="20"/>
      <w:lang w:val="sl-SI" w:eastAsia="it-IT"/>
      <w14:ligatures w14:val="none"/>
    </w:rPr>
    <w:tblPr/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0F1A84"/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character" w:customStyle="1" w:styleId="Naslov1Znak">
    <w:name w:val="Naslov 1 Znak"/>
    <w:basedOn w:val="Privzetapisavaodstavka"/>
    <w:link w:val="Naslov1"/>
    <w:uiPriority w:val="9"/>
    <w:rsid w:val="001C67B9"/>
    <w:rPr>
      <w:rFonts w:ascii="Open Sans" w:eastAsiaTheme="majorEastAsia" w:hAnsi="Open Sans" w:cstheme="majorBidi"/>
      <w:b/>
      <w:color w:val="1E3D86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1C67B9"/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37662"/>
    <w:rPr>
      <w:rFonts w:eastAsiaTheme="majorEastAsia" w:cstheme="majorBidi"/>
      <w:color w:val="729928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37662"/>
    <w:rPr>
      <w:rFonts w:eastAsiaTheme="majorEastAsia" w:cstheme="majorBidi"/>
      <w:i/>
      <w:iCs/>
      <w:color w:val="729928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37662"/>
    <w:rPr>
      <w:rFonts w:eastAsiaTheme="majorEastAsia" w:cstheme="majorBidi"/>
      <w:color w:val="729928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3766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3766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3766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37662"/>
    <w:rPr>
      <w:rFonts w:eastAsiaTheme="majorEastAsia" w:cstheme="majorBidi"/>
      <w:color w:val="272727" w:themeColor="text1" w:themeTint="D8"/>
    </w:rPr>
  </w:style>
  <w:style w:type="paragraph" w:styleId="Naslov">
    <w:name w:val="Title"/>
    <w:aliases w:val="Titolo cover"/>
    <w:basedOn w:val="Navaden"/>
    <w:next w:val="Navaden"/>
    <w:link w:val="NaslovZnak"/>
    <w:uiPriority w:val="10"/>
    <w:qFormat/>
    <w:rsid w:val="0093154A"/>
    <w:pPr>
      <w:spacing w:after="80"/>
      <w:contextualSpacing/>
      <w:jc w:val="left"/>
    </w:pPr>
    <w:rPr>
      <w:rFonts w:eastAsiaTheme="majorEastAsia" w:cstheme="majorBidi"/>
      <w:b/>
      <w:color w:val="1E3D86"/>
      <w:spacing w:val="-10"/>
      <w:kern w:val="28"/>
      <w:sz w:val="56"/>
      <w:szCs w:val="56"/>
    </w:rPr>
  </w:style>
  <w:style w:type="character" w:customStyle="1" w:styleId="NaslovZnak">
    <w:name w:val="Naslov Znak"/>
    <w:aliases w:val="Titolo cover Znak"/>
    <w:basedOn w:val="Privzetapisavaodstavka"/>
    <w:link w:val="Naslov"/>
    <w:uiPriority w:val="10"/>
    <w:rsid w:val="0093154A"/>
    <w:rPr>
      <w:rFonts w:ascii="Open Sans" w:eastAsiaTheme="majorEastAsia" w:hAnsi="Open Sans" w:cstheme="majorBidi"/>
      <w:b/>
      <w:color w:val="1E3D86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376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A37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37662"/>
    <w:pPr>
      <w:spacing w:before="160" w:after="160"/>
      <w:jc w:val="center"/>
    </w:pPr>
    <w:rPr>
      <w:i/>
      <w:iCs/>
    </w:rPr>
  </w:style>
  <w:style w:type="character" w:customStyle="1" w:styleId="CitatZnak">
    <w:name w:val="Citat Znak"/>
    <w:basedOn w:val="Privzetapisavaodstavka"/>
    <w:link w:val="Citat"/>
    <w:uiPriority w:val="29"/>
    <w:rsid w:val="00A3766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A3766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A37662"/>
    <w:rPr>
      <w:i/>
      <w:iCs/>
      <w:color w:val="729928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37662"/>
    <w:pPr>
      <w:pBdr>
        <w:top w:val="single" w:sz="4" w:space="10" w:color="729928" w:themeColor="accent1" w:themeShade="BF"/>
        <w:bottom w:val="single" w:sz="4" w:space="10" w:color="729928" w:themeColor="accent1" w:themeShade="BF"/>
      </w:pBdr>
      <w:spacing w:before="360" w:after="360"/>
      <w:ind w:left="864" w:right="864"/>
      <w:jc w:val="center"/>
    </w:pPr>
    <w:rPr>
      <w:i/>
      <w:iCs/>
      <w:color w:val="729928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37662"/>
    <w:rPr>
      <w:i/>
      <w:iCs/>
      <w:color w:val="729928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A37662"/>
    <w:rPr>
      <w:b/>
      <w:bCs/>
      <w:smallCaps/>
      <w:color w:val="729928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GlavaZnak">
    <w:name w:val="Glava Znak"/>
    <w:basedOn w:val="Privzetapisavaodstavka"/>
    <w:link w:val="Glava"/>
    <w:uiPriority w:val="99"/>
    <w:rsid w:val="00A37662"/>
  </w:style>
  <w:style w:type="paragraph" w:styleId="Noga">
    <w:name w:val="footer"/>
    <w:basedOn w:val="Navaden"/>
    <w:link w:val="NogaZnak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NogaZnak">
    <w:name w:val="Noga Znak"/>
    <w:basedOn w:val="Privzetapisavaodstavka"/>
    <w:link w:val="Noga"/>
    <w:uiPriority w:val="99"/>
    <w:rsid w:val="00A37662"/>
  </w:style>
  <w:style w:type="character" w:styleId="tevilkastrani">
    <w:name w:val="page number"/>
    <w:basedOn w:val="Privzetapisavaodstavka"/>
    <w:uiPriority w:val="99"/>
    <w:semiHidden/>
    <w:unhideWhenUsed/>
    <w:rsid w:val="001C67B9"/>
  </w:style>
  <w:style w:type="paragraph" w:styleId="Navadensplet">
    <w:name w:val="Normal (Web)"/>
    <w:basedOn w:val="Navaden"/>
    <w:uiPriority w:val="99"/>
    <w:unhideWhenUsed/>
    <w:rsid w:val="001C67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Hiperpovezava">
    <w:name w:val="Hyperlink"/>
    <w:rsid w:val="00993A8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93A83"/>
    <w:rPr>
      <w:color w:val="977B2D" w:themeColor="followed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93A83"/>
    <w:rPr>
      <w:color w:val="605E5C"/>
      <w:shd w:val="clear" w:color="auto" w:fill="E1DFDD"/>
    </w:rPr>
  </w:style>
  <w:style w:type="paragraph" w:customStyle="1" w:styleId="Default">
    <w:name w:val="Default"/>
    <w:rsid w:val="003E7E6E"/>
    <w:pPr>
      <w:autoSpaceDE w:val="0"/>
      <w:autoSpaceDN w:val="0"/>
      <w:adjustRightInd w:val="0"/>
    </w:pPr>
    <w:rPr>
      <w:rFonts w:ascii="Open Sans" w:hAnsi="Open Sans" w:cs="Open Sans"/>
      <w:color w:val="000000"/>
      <w:kern w:val="0"/>
      <w:lang w:val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3E7E6E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34E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34EB"/>
    <w:rPr>
      <w:rFonts w:ascii="Segoe UI" w:hAnsi="Segoe UI" w:cs="Segoe UI"/>
      <w:color w:val="404040" w:themeColor="text1" w:themeTint="BF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D135B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135B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135B8"/>
    <w:rPr>
      <w:rFonts w:ascii="Open Sans" w:hAnsi="Open Sans"/>
      <w:color w:val="404040" w:themeColor="text1" w:themeTint="BF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135B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135B8"/>
    <w:rPr>
      <w:rFonts w:ascii="Open Sans" w:hAnsi="Open Sans"/>
      <w:b/>
      <w:bCs/>
      <w:color w:val="404040" w:themeColor="text1" w:themeTint="BF"/>
      <w:sz w:val="20"/>
      <w:szCs w:val="20"/>
    </w:rPr>
  </w:style>
  <w:style w:type="paragraph" w:styleId="Revizija">
    <w:name w:val="Revision"/>
    <w:hidden/>
    <w:uiPriority w:val="99"/>
    <w:semiHidden/>
    <w:rsid w:val="004C3802"/>
    <w:rPr>
      <w:rFonts w:ascii="Open Sans" w:hAnsi="Open Sans"/>
      <w:color w:val="404040" w:themeColor="text1" w:themeTint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teja.zoratti@nova-gorica.s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mateja.zoratti@nova-gorica.si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172\Desktop\PO2\Agenda_PO2.dotx" TargetMode="External"/></Relationships>
</file>

<file path=word/theme/theme1.xml><?xml version="1.0" encoding="utf-8"?>
<a:theme xmlns:a="http://schemas.openxmlformats.org/drawingml/2006/main" name="Tema di Office">
  <a:themeElements>
    <a:clrScheme name="Verde gia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45B7D763BB004890832F1CFAA4CDDF" ma:contentTypeVersion="0" ma:contentTypeDescription="Creare un nuovo documento." ma:contentTypeScope="" ma:versionID="42d0f4e92040db0b21413a0cffe1d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51B83F-0D4C-42D5-A5CA-BE63738AA8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9D3726-EA63-4A2E-8D30-21351374F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0175CD-2EB8-43D8-849E-07974F9872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Agenda_PO2</Template>
  <TotalTime>61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Giordano Luigi</dc:creator>
  <cp:keywords/>
  <dc:description/>
  <cp:lastModifiedBy>Mateja Zoratti</cp:lastModifiedBy>
  <cp:revision>43</cp:revision>
  <cp:lastPrinted>2025-04-23T09:45:00Z</cp:lastPrinted>
  <dcterms:created xsi:type="dcterms:W3CDTF">2025-05-26T07:56:00Z</dcterms:created>
  <dcterms:modified xsi:type="dcterms:W3CDTF">2025-05-28T20:53:00Z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0x0101006B45B7D763BB004890832F1CFAA4CDDF</vt:lpwstr>
  </property>
</Properties>
</file>